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DFC" w:rsidRDefault="00D43DFC" w:rsidP="009A6F5E">
      <w:pPr>
        <w:pStyle w:val="Sous-titre"/>
      </w:pPr>
    </w:p>
    <w:p w:rsidR="008512C7" w:rsidRPr="008512C7" w:rsidRDefault="00402802" w:rsidP="00402802">
      <w:pPr>
        <w:rPr>
          <w:rFonts w:cs="TempusSansITC"/>
          <w:noProof/>
        </w:rPr>
      </w:pPr>
      <w:r>
        <w:rPr>
          <w:rFonts w:cs="TempusSansITC"/>
          <w:noProof/>
        </w:rPr>
        <w:t xml:space="preserve">                  </w:t>
      </w:r>
      <w:bookmarkStart w:id="0" w:name="_GoBack"/>
    </w:p>
    <w:p w:rsidR="008512C7" w:rsidRDefault="008512C7" w:rsidP="008512C7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90" w:right="8"/>
        <w:jc w:val="center"/>
        <w:rPr>
          <w:rFonts w:ascii="Arial" w:hAnsi="Arial" w:cs="Arial"/>
          <w:sz w:val="52"/>
          <w:szCs w:val="56"/>
        </w:rPr>
      </w:pPr>
      <w:bookmarkStart w:id="1" w:name="_Hlk212628438"/>
      <w:r w:rsidRPr="008512C7">
        <w:rPr>
          <w:rFonts w:ascii="Arial" w:hAnsi="Arial" w:cs="Arial"/>
          <w:sz w:val="52"/>
          <w:szCs w:val="56"/>
        </w:rPr>
        <w:t xml:space="preserve">Annexe </w:t>
      </w:r>
      <w:r>
        <w:rPr>
          <w:rFonts w:ascii="Arial" w:hAnsi="Arial" w:cs="Arial"/>
          <w:sz w:val="52"/>
          <w:szCs w:val="56"/>
        </w:rPr>
        <w:t>4 :</w:t>
      </w:r>
    </w:p>
    <w:p w:rsidR="008512C7" w:rsidRDefault="008512C7" w:rsidP="008512C7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90" w:right="8"/>
        <w:jc w:val="center"/>
        <w:rPr>
          <w:rFonts w:ascii="Arial" w:hAnsi="Arial" w:cs="Arial"/>
          <w:sz w:val="52"/>
          <w:szCs w:val="56"/>
        </w:rPr>
      </w:pPr>
      <w:r w:rsidRPr="008512C7">
        <w:rPr>
          <w:rFonts w:ascii="Arial" w:hAnsi="Arial" w:cs="Arial"/>
          <w:color w:val="FF0000"/>
          <w:sz w:val="52"/>
          <w:szCs w:val="56"/>
        </w:rPr>
        <w:t>VACANCES</w:t>
      </w:r>
      <w:r w:rsidRPr="008512C7">
        <w:rPr>
          <w:rFonts w:ascii="Arial" w:hAnsi="Arial" w:cs="Arial"/>
          <w:sz w:val="52"/>
          <w:szCs w:val="56"/>
        </w:rPr>
        <w:t xml:space="preserve"> ET CONGES OFFICIELS UAPE</w:t>
      </w:r>
    </w:p>
    <w:p w:rsidR="008512C7" w:rsidRPr="008512C7" w:rsidRDefault="008512C7" w:rsidP="008512C7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90" w:right="8"/>
        <w:jc w:val="center"/>
        <w:rPr>
          <w:rFonts w:ascii="Arial" w:hAnsi="Arial" w:cs="Arial"/>
          <w:sz w:val="52"/>
          <w:szCs w:val="56"/>
        </w:rPr>
      </w:pPr>
      <w:r w:rsidRPr="008512C7">
        <w:rPr>
          <w:rFonts w:ascii="Arial" w:hAnsi="Arial" w:cs="Arial"/>
          <w:sz w:val="52"/>
          <w:szCs w:val="56"/>
        </w:rPr>
        <w:t>2026-2027</w:t>
      </w:r>
    </w:p>
    <w:bookmarkEnd w:id="1"/>
    <w:bookmarkEnd w:id="0"/>
    <w:p w:rsidR="008512C7" w:rsidRPr="008512C7" w:rsidRDefault="008512C7" w:rsidP="00DF6EC4">
      <w:pPr>
        <w:rPr>
          <w:b/>
          <w:sz w:val="52"/>
          <w:szCs w:val="36"/>
          <w:lang w:val="fr-CH"/>
        </w:rPr>
      </w:pPr>
    </w:p>
    <w:p w:rsidR="00E07111" w:rsidRDefault="008B3EB8" w:rsidP="00732166">
      <w:pPr>
        <w:tabs>
          <w:tab w:val="left" w:pos="3261"/>
        </w:tabs>
        <w:rPr>
          <w:b/>
          <w:lang w:val="fr-CH"/>
        </w:rPr>
      </w:pPr>
      <w:r>
        <w:rPr>
          <w:b/>
          <w:lang w:val="fr-CH"/>
        </w:rPr>
        <w:t xml:space="preserve"> </w:t>
      </w:r>
      <w:r w:rsidR="00B46A8A" w:rsidRPr="00732166">
        <w:rPr>
          <w:b/>
          <w:lang w:val="fr-CH"/>
        </w:rPr>
        <w:t>Ouverture</w:t>
      </w:r>
      <w:r w:rsidR="00E07111">
        <w:rPr>
          <w:b/>
          <w:lang w:val="fr-CH"/>
        </w:rPr>
        <w:t xml:space="preserve"> </w:t>
      </w:r>
      <w:r w:rsidR="00732166" w:rsidRPr="002B7D98">
        <w:rPr>
          <w:lang w:val="fr-CH"/>
        </w:rPr>
        <w:t>:</w:t>
      </w:r>
      <w:r w:rsidR="009A6F5E">
        <w:rPr>
          <w:lang w:val="fr-CH"/>
        </w:rPr>
        <w:t xml:space="preserve"> </w:t>
      </w:r>
      <w:r w:rsidR="003044C6">
        <w:rPr>
          <w:lang w:val="fr-CH"/>
        </w:rPr>
        <w:t>Lundi</w:t>
      </w:r>
      <w:r w:rsidR="006B50B6">
        <w:rPr>
          <w:lang w:val="fr-CH"/>
        </w:rPr>
        <w:t xml:space="preserve"> </w:t>
      </w:r>
      <w:r w:rsidR="00E855E8">
        <w:rPr>
          <w:b/>
          <w:lang w:val="fr-CH"/>
        </w:rPr>
        <w:t>1</w:t>
      </w:r>
      <w:r w:rsidR="00AC2C92">
        <w:rPr>
          <w:b/>
          <w:lang w:val="fr-CH"/>
        </w:rPr>
        <w:t>7</w:t>
      </w:r>
      <w:r w:rsidR="00835382" w:rsidRPr="00732166">
        <w:rPr>
          <w:b/>
          <w:lang w:val="fr-CH"/>
        </w:rPr>
        <w:t xml:space="preserve"> août 20</w:t>
      </w:r>
      <w:r w:rsidR="00A20AED">
        <w:rPr>
          <w:b/>
          <w:lang w:val="fr-CH"/>
        </w:rPr>
        <w:t>2</w:t>
      </w:r>
      <w:r w:rsidR="00AC2C92">
        <w:rPr>
          <w:b/>
          <w:lang w:val="fr-CH"/>
        </w:rPr>
        <w:t>6</w:t>
      </w:r>
    </w:p>
    <w:p w:rsidR="00E855E8" w:rsidRDefault="00E855E8" w:rsidP="00732166">
      <w:pPr>
        <w:tabs>
          <w:tab w:val="left" w:pos="3261"/>
        </w:tabs>
        <w:rPr>
          <w:b/>
          <w:lang w:val="fr-CH"/>
        </w:rPr>
      </w:pPr>
    </w:p>
    <w:p w:rsidR="00DF6EC4" w:rsidRDefault="00E855E8" w:rsidP="00DF6EC4">
      <w:pPr>
        <w:rPr>
          <w:b/>
          <w:lang w:val="fr-CH"/>
        </w:rPr>
      </w:pPr>
      <w:r>
        <w:rPr>
          <w:b/>
          <w:color w:val="FF0000"/>
          <w:lang w:val="fr-CH"/>
        </w:rPr>
        <w:t xml:space="preserve"> Rentrée scolaire</w:t>
      </w:r>
      <w:r>
        <w:rPr>
          <w:b/>
          <w:lang w:val="fr-CH"/>
        </w:rPr>
        <w:t xml:space="preserve"> : </w:t>
      </w:r>
      <w:r w:rsidRPr="00E855E8">
        <w:rPr>
          <w:lang w:val="fr-CH"/>
        </w:rPr>
        <w:t xml:space="preserve">jeudi </w:t>
      </w:r>
      <w:r>
        <w:rPr>
          <w:b/>
          <w:lang w:val="fr-CH"/>
        </w:rPr>
        <w:t>2</w:t>
      </w:r>
      <w:r w:rsidR="00AC2C92">
        <w:rPr>
          <w:b/>
          <w:lang w:val="fr-CH"/>
        </w:rPr>
        <w:t>0</w:t>
      </w:r>
      <w:r>
        <w:rPr>
          <w:b/>
          <w:lang w:val="fr-CH"/>
        </w:rPr>
        <w:t xml:space="preserve"> août 202</w:t>
      </w:r>
      <w:r w:rsidR="00AC2C92">
        <w:rPr>
          <w:b/>
          <w:lang w:val="fr-CH"/>
        </w:rPr>
        <w:t>6</w:t>
      </w:r>
    </w:p>
    <w:p w:rsidR="00E855E8" w:rsidRPr="00A20AED" w:rsidRDefault="00E855E8" w:rsidP="00DF6EC4">
      <w:pPr>
        <w:rPr>
          <w:lang w:val="fr-CH"/>
        </w:rPr>
      </w:pPr>
    </w:p>
    <w:p w:rsidR="00A20AED" w:rsidRPr="00AC2C92" w:rsidRDefault="008B3EB8" w:rsidP="00AC2C92">
      <w:pPr>
        <w:rPr>
          <w:b/>
          <w:lang w:val="fr-CH"/>
        </w:rPr>
      </w:pPr>
      <w:r w:rsidRPr="00683DD2">
        <w:rPr>
          <w:b/>
          <w:color w:val="FF0000"/>
          <w:lang w:val="fr-CH"/>
        </w:rPr>
        <w:t xml:space="preserve"> </w:t>
      </w:r>
      <w:r w:rsidR="00F25C29">
        <w:rPr>
          <w:b/>
          <w:color w:val="FF0000"/>
          <w:lang w:val="fr-CH"/>
        </w:rPr>
        <w:t xml:space="preserve">Vacances </w:t>
      </w:r>
      <w:r w:rsidR="00426AD2">
        <w:rPr>
          <w:b/>
          <w:color w:val="FF0000"/>
          <w:lang w:val="fr-CH"/>
        </w:rPr>
        <w:t>Automne</w:t>
      </w:r>
      <w:r w:rsidR="00F64CB6">
        <w:rPr>
          <w:b/>
          <w:color w:val="FF0000"/>
          <w:lang w:val="fr-CH"/>
        </w:rPr>
        <w:t xml:space="preserve"> *</w:t>
      </w:r>
      <w:r w:rsidR="00426AD2">
        <w:rPr>
          <w:b/>
          <w:color w:val="FF0000"/>
          <w:lang w:val="fr-CH"/>
        </w:rPr>
        <w:t> </w:t>
      </w:r>
      <w:r w:rsidR="00F25C29">
        <w:rPr>
          <w:lang w:val="fr-CH"/>
        </w:rPr>
        <w:t xml:space="preserve">du </w:t>
      </w:r>
      <w:r w:rsidR="00F25C29" w:rsidRPr="002B7D98">
        <w:rPr>
          <w:lang w:val="fr-CH"/>
        </w:rPr>
        <w:t xml:space="preserve">jeudi </w:t>
      </w:r>
      <w:r w:rsidR="00E855E8">
        <w:rPr>
          <w:b/>
          <w:lang w:val="fr-CH"/>
        </w:rPr>
        <w:t>1</w:t>
      </w:r>
      <w:r w:rsidR="00AC2C92">
        <w:rPr>
          <w:b/>
          <w:lang w:val="fr-CH"/>
        </w:rPr>
        <w:t>5</w:t>
      </w:r>
      <w:r w:rsidR="00AF3CA7" w:rsidRPr="00F25C29">
        <w:rPr>
          <w:b/>
          <w:lang w:val="fr-CH"/>
        </w:rPr>
        <w:t xml:space="preserve"> octobre </w:t>
      </w:r>
      <w:r w:rsidR="00A20AED" w:rsidRPr="00F25C29">
        <w:rPr>
          <w:b/>
          <w:lang w:val="fr-CH"/>
        </w:rPr>
        <w:t>202</w:t>
      </w:r>
      <w:r w:rsidR="00AC2C92">
        <w:rPr>
          <w:b/>
          <w:lang w:val="fr-CH"/>
        </w:rPr>
        <w:t>6</w:t>
      </w:r>
      <w:r w:rsidR="00F25C29">
        <w:rPr>
          <w:lang w:val="fr-CH"/>
        </w:rPr>
        <w:t xml:space="preserve"> </w:t>
      </w:r>
      <w:r w:rsidR="00F25C29" w:rsidRPr="002B7D98">
        <w:rPr>
          <w:lang w:val="fr-CH"/>
        </w:rPr>
        <w:t>au</w:t>
      </w:r>
      <w:r w:rsidR="002B7D98" w:rsidRPr="002B7D98">
        <w:rPr>
          <w:lang w:val="fr-CH"/>
        </w:rPr>
        <w:t xml:space="preserve"> dimanche</w:t>
      </w:r>
      <w:r w:rsidR="00F25C29" w:rsidRPr="00F25C29">
        <w:rPr>
          <w:b/>
          <w:lang w:val="fr-CH"/>
        </w:rPr>
        <w:t xml:space="preserve"> </w:t>
      </w:r>
      <w:r w:rsidR="00E855E8">
        <w:rPr>
          <w:b/>
          <w:lang w:val="fr-CH"/>
        </w:rPr>
        <w:t>2</w:t>
      </w:r>
      <w:r w:rsidR="00AC2C92">
        <w:rPr>
          <w:b/>
          <w:lang w:val="fr-CH"/>
        </w:rPr>
        <w:t>5</w:t>
      </w:r>
      <w:r w:rsidR="006B50B6">
        <w:rPr>
          <w:b/>
          <w:lang w:val="fr-CH"/>
        </w:rPr>
        <w:t xml:space="preserve"> </w:t>
      </w:r>
      <w:r w:rsidR="007A02AE">
        <w:rPr>
          <w:b/>
          <w:lang w:val="fr-CH"/>
        </w:rPr>
        <w:t>octobre</w:t>
      </w:r>
      <w:r w:rsidR="00F25C29" w:rsidRPr="00F25C29">
        <w:rPr>
          <w:b/>
          <w:lang w:val="fr-CH"/>
        </w:rPr>
        <w:t xml:space="preserve"> 202</w:t>
      </w:r>
      <w:r w:rsidR="00AC2C92">
        <w:rPr>
          <w:b/>
          <w:lang w:val="fr-CH"/>
        </w:rPr>
        <w:t>6</w:t>
      </w:r>
    </w:p>
    <w:p w:rsidR="00E855E8" w:rsidRDefault="00E855E8" w:rsidP="00381D24">
      <w:pPr>
        <w:tabs>
          <w:tab w:val="left" w:pos="2970"/>
        </w:tabs>
        <w:jc w:val="left"/>
      </w:pPr>
    </w:p>
    <w:p w:rsidR="00E855E8" w:rsidRPr="00AC2C92" w:rsidRDefault="00E855E8" w:rsidP="00381D24">
      <w:pPr>
        <w:tabs>
          <w:tab w:val="left" w:pos="2970"/>
        </w:tabs>
        <w:jc w:val="left"/>
        <w:rPr>
          <w:lang w:eastAsia="en-US"/>
        </w:rPr>
      </w:pPr>
      <w:r w:rsidRPr="00E855E8">
        <w:rPr>
          <w:b/>
        </w:rPr>
        <w:t>Immaculée Conception</w:t>
      </w:r>
      <w:r>
        <w:t> :</w:t>
      </w:r>
      <w:r w:rsidR="009220EA">
        <w:t xml:space="preserve"> lundi </w:t>
      </w:r>
      <w:r w:rsidR="009220EA" w:rsidRPr="009220EA">
        <w:rPr>
          <w:b/>
        </w:rPr>
        <w:t>7 décembre</w:t>
      </w:r>
      <w:r w:rsidR="009220EA">
        <w:t xml:space="preserve"> et</w:t>
      </w:r>
      <w:r>
        <w:t xml:space="preserve"> </w:t>
      </w:r>
      <w:r w:rsidR="00AC2C92">
        <w:t>mardi</w:t>
      </w:r>
      <w:r>
        <w:t xml:space="preserve"> </w:t>
      </w:r>
      <w:r w:rsidRPr="00E855E8">
        <w:rPr>
          <w:b/>
        </w:rPr>
        <w:t>8 décembre 202</w:t>
      </w:r>
      <w:r w:rsidR="00AC2C92">
        <w:rPr>
          <w:b/>
        </w:rPr>
        <w:t>6</w:t>
      </w:r>
    </w:p>
    <w:p w:rsidR="009829A4" w:rsidRPr="00AC2C92" w:rsidRDefault="00D30395" w:rsidP="00DF6EC4">
      <w:pPr>
        <w:rPr>
          <w:lang w:val="fr-CH"/>
        </w:rPr>
      </w:pPr>
      <w:r w:rsidRPr="00AC2C92">
        <w:rPr>
          <w:lang w:val="fr-CH"/>
        </w:rPr>
        <w:t xml:space="preserve">                                   </w:t>
      </w:r>
      <w:r w:rsidR="00092EBA" w:rsidRPr="00AC2C92">
        <w:rPr>
          <w:lang w:val="fr-CH"/>
        </w:rPr>
        <w:t xml:space="preserve">               </w:t>
      </w:r>
      <w:r w:rsidR="009829A4" w:rsidRPr="00AC2C92">
        <w:rPr>
          <w:lang w:val="fr-CH"/>
        </w:rPr>
        <w:t xml:space="preserve">            </w:t>
      </w:r>
      <w:r w:rsidRPr="00AC2C92">
        <w:rPr>
          <w:lang w:val="fr-CH"/>
        </w:rPr>
        <w:t xml:space="preserve">                      </w:t>
      </w:r>
    </w:p>
    <w:p w:rsidR="00DF6EC4" w:rsidRPr="00977B90" w:rsidRDefault="00F25C29" w:rsidP="00DF6EC4">
      <w:pPr>
        <w:rPr>
          <w:lang w:val="fr-CH"/>
        </w:rPr>
      </w:pPr>
      <w:r>
        <w:rPr>
          <w:b/>
          <w:color w:val="FF0000"/>
          <w:lang w:val="fr-CH"/>
        </w:rPr>
        <w:t xml:space="preserve">Vacances </w:t>
      </w:r>
      <w:r w:rsidR="00DF6EC4" w:rsidRPr="00683DD2">
        <w:rPr>
          <w:b/>
          <w:color w:val="FF0000"/>
          <w:lang w:val="fr-CH"/>
        </w:rPr>
        <w:t>Noël</w:t>
      </w:r>
      <w:r w:rsidR="00092EBA">
        <w:rPr>
          <w:b/>
          <w:lang w:val="fr-CH"/>
        </w:rPr>
        <w:t xml:space="preserve"> </w:t>
      </w:r>
      <w:r>
        <w:rPr>
          <w:lang w:val="fr-CH"/>
        </w:rPr>
        <w:t xml:space="preserve">du </w:t>
      </w:r>
      <w:r w:rsidR="00AC2C92">
        <w:rPr>
          <w:lang w:val="fr-CH"/>
        </w:rPr>
        <w:t>jeudi</w:t>
      </w:r>
      <w:r w:rsidRPr="002B7D98">
        <w:rPr>
          <w:lang w:val="fr-CH"/>
        </w:rPr>
        <w:t xml:space="preserve"> </w:t>
      </w:r>
      <w:r w:rsidR="00E855E8">
        <w:rPr>
          <w:b/>
          <w:lang w:val="fr-CH"/>
        </w:rPr>
        <w:t>2</w:t>
      </w:r>
      <w:r w:rsidR="00AC2C92">
        <w:rPr>
          <w:b/>
          <w:lang w:val="fr-CH"/>
        </w:rPr>
        <w:t>4</w:t>
      </w:r>
      <w:r w:rsidR="00AF3CA7" w:rsidRPr="00F25C29">
        <w:rPr>
          <w:b/>
          <w:lang w:val="fr-CH"/>
        </w:rPr>
        <w:t xml:space="preserve"> </w:t>
      </w:r>
      <w:r w:rsidR="00DF6EC4" w:rsidRPr="00F25C29">
        <w:rPr>
          <w:b/>
          <w:lang w:val="fr-CH"/>
        </w:rPr>
        <w:t>décembr</w:t>
      </w:r>
      <w:r w:rsidRPr="00F25C29">
        <w:rPr>
          <w:b/>
          <w:lang w:val="fr-CH"/>
        </w:rPr>
        <w:t>e 202</w:t>
      </w:r>
      <w:r w:rsidR="00AC2C92">
        <w:rPr>
          <w:b/>
          <w:lang w:val="fr-CH"/>
        </w:rPr>
        <w:t>6</w:t>
      </w:r>
      <w:r w:rsidR="002B7D98">
        <w:rPr>
          <w:lang w:val="fr-CH"/>
        </w:rPr>
        <w:t xml:space="preserve"> </w:t>
      </w:r>
      <w:r>
        <w:rPr>
          <w:lang w:val="fr-CH"/>
        </w:rPr>
        <w:t xml:space="preserve">au </w:t>
      </w:r>
      <w:r w:rsidR="007A02AE">
        <w:rPr>
          <w:lang w:val="fr-CH"/>
        </w:rPr>
        <w:t>dimanche</w:t>
      </w:r>
      <w:r w:rsidRPr="002B7D98">
        <w:rPr>
          <w:lang w:val="fr-CH"/>
        </w:rPr>
        <w:t xml:space="preserve"> </w:t>
      </w:r>
      <w:r w:rsidR="00AC2C92">
        <w:rPr>
          <w:b/>
          <w:lang w:val="fr-CH"/>
        </w:rPr>
        <w:t>10</w:t>
      </w:r>
      <w:r w:rsidR="007A02AE">
        <w:rPr>
          <w:b/>
          <w:lang w:val="fr-CH"/>
        </w:rPr>
        <w:t xml:space="preserve"> </w:t>
      </w:r>
      <w:r w:rsidRPr="00F25C29">
        <w:rPr>
          <w:b/>
          <w:lang w:val="fr-CH"/>
        </w:rPr>
        <w:t>janvier 202</w:t>
      </w:r>
      <w:r w:rsidR="00AC2C92">
        <w:rPr>
          <w:b/>
          <w:lang w:val="fr-CH"/>
        </w:rPr>
        <w:t>7</w:t>
      </w:r>
      <w:r w:rsidR="00DF6EC4" w:rsidRPr="00977B90">
        <w:rPr>
          <w:lang w:val="fr-CH"/>
        </w:rPr>
        <w:tab/>
      </w:r>
      <w:r w:rsidR="00DF6EC4">
        <w:rPr>
          <w:lang w:val="fr-CH"/>
        </w:rPr>
        <w:tab/>
      </w:r>
    </w:p>
    <w:p w:rsidR="00DF6EC4" w:rsidRPr="00977B90" w:rsidRDefault="00426AD2" w:rsidP="00DF6EC4">
      <w:pPr>
        <w:rPr>
          <w:lang w:val="fr-CH"/>
        </w:rPr>
      </w:pPr>
      <w:r>
        <w:rPr>
          <w:lang w:val="fr-CH"/>
        </w:rPr>
        <w:t xml:space="preserve">                                                              </w:t>
      </w:r>
      <w:r w:rsidR="00D30395">
        <w:rPr>
          <w:lang w:val="fr-CH"/>
        </w:rPr>
        <w:tab/>
      </w:r>
      <w:r w:rsidR="00D30395">
        <w:rPr>
          <w:lang w:val="fr-CH"/>
        </w:rPr>
        <w:tab/>
      </w:r>
      <w:r w:rsidR="00D30395">
        <w:rPr>
          <w:lang w:val="fr-CH"/>
        </w:rPr>
        <w:tab/>
      </w:r>
    </w:p>
    <w:p w:rsidR="0023772D" w:rsidRDefault="002B7D98" w:rsidP="006B50B6">
      <w:pPr>
        <w:rPr>
          <w:b/>
          <w:lang w:val="fr-CH"/>
        </w:rPr>
      </w:pPr>
      <w:r>
        <w:rPr>
          <w:b/>
          <w:color w:val="FF0000"/>
          <w:lang w:val="fr-CH"/>
        </w:rPr>
        <w:t xml:space="preserve">Vacances </w:t>
      </w:r>
      <w:r w:rsidR="00DF6EC4" w:rsidRPr="00683DD2">
        <w:rPr>
          <w:b/>
          <w:color w:val="FF0000"/>
          <w:lang w:val="fr-CH"/>
        </w:rPr>
        <w:t>Carnaval</w:t>
      </w:r>
      <w:r w:rsidR="00134022" w:rsidRPr="00683DD2">
        <w:rPr>
          <w:b/>
          <w:color w:val="FF0000"/>
          <w:lang w:val="fr-CH"/>
        </w:rPr>
        <w:t>*</w:t>
      </w:r>
      <w:r w:rsidR="00092EBA">
        <w:rPr>
          <w:b/>
          <w:lang w:val="fr-CH"/>
        </w:rPr>
        <w:t xml:space="preserve"> </w:t>
      </w:r>
      <w:r>
        <w:rPr>
          <w:lang w:val="fr-CH"/>
        </w:rPr>
        <w:t xml:space="preserve">du </w:t>
      </w:r>
      <w:r w:rsidRPr="002B7D98">
        <w:rPr>
          <w:lang w:val="fr-CH"/>
        </w:rPr>
        <w:t>lundi</w:t>
      </w:r>
      <w:r w:rsidR="00E855E8">
        <w:rPr>
          <w:b/>
          <w:lang w:val="fr-CH"/>
        </w:rPr>
        <w:t xml:space="preserve"> </w:t>
      </w:r>
      <w:r w:rsidR="00AC2C92">
        <w:rPr>
          <w:b/>
          <w:lang w:val="fr-CH"/>
        </w:rPr>
        <w:t>8</w:t>
      </w:r>
      <w:r w:rsidR="00E855E8">
        <w:rPr>
          <w:b/>
          <w:lang w:val="fr-CH"/>
        </w:rPr>
        <w:t xml:space="preserve"> février</w:t>
      </w:r>
      <w:r w:rsidR="00A20AED" w:rsidRPr="002B7D98">
        <w:rPr>
          <w:b/>
          <w:lang w:val="fr-CH"/>
        </w:rPr>
        <w:t xml:space="preserve"> 202</w:t>
      </w:r>
      <w:r w:rsidR="00AC2C92">
        <w:rPr>
          <w:b/>
          <w:lang w:val="fr-CH"/>
        </w:rPr>
        <w:t>7</w:t>
      </w:r>
      <w:r w:rsidR="00E855E8">
        <w:rPr>
          <w:lang w:val="fr-CH"/>
        </w:rPr>
        <w:t xml:space="preserve"> au dimanche </w:t>
      </w:r>
      <w:r w:rsidR="00AC2C92">
        <w:rPr>
          <w:b/>
          <w:lang w:val="fr-CH"/>
        </w:rPr>
        <w:t>14</w:t>
      </w:r>
      <w:r w:rsidR="00E855E8" w:rsidRPr="00E855E8">
        <w:rPr>
          <w:b/>
          <w:lang w:val="fr-CH"/>
        </w:rPr>
        <w:t xml:space="preserve"> février</w:t>
      </w:r>
      <w:r w:rsidR="00E855E8">
        <w:rPr>
          <w:b/>
          <w:lang w:val="fr-CH"/>
        </w:rPr>
        <w:t xml:space="preserve"> 202</w:t>
      </w:r>
      <w:r w:rsidR="00AC2C92">
        <w:rPr>
          <w:b/>
          <w:lang w:val="fr-CH"/>
        </w:rPr>
        <w:t>7</w:t>
      </w:r>
    </w:p>
    <w:p w:rsidR="0023772D" w:rsidRDefault="0023772D" w:rsidP="006B50B6">
      <w:pPr>
        <w:rPr>
          <w:b/>
          <w:lang w:val="fr-CH"/>
        </w:rPr>
      </w:pPr>
    </w:p>
    <w:p w:rsidR="008D7EA9" w:rsidRPr="00A20AED" w:rsidRDefault="0023772D" w:rsidP="006B50B6">
      <w:pPr>
        <w:rPr>
          <w:lang w:val="fr-CH"/>
        </w:rPr>
      </w:pPr>
      <w:r>
        <w:rPr>
          <w:b/>
          <w:lang w:val="fr-CH"/>
        </w:rPr>
        <w:t>St Joseph </w:t>
      </w:r>
      <w:r w:rsidR="00E855E8">
        <w:rPr>
          <w:lang w:val="fr-CH"/>
        </w:rPr>
        <w:t xml:space="preserve">: </w:t>
      </w:r>
      <w:r w:rsidR="00AC2C92">
        <w:rPr>
          <w:lang w:val="fr-CH"/>
        </w:rPr>
        <w:t>vendredi</w:t>
      </w:r>
      <w:r w:rsidR="00E855E8">
        <w:rPr>
          <w:lang w:val="fr-CH"/>
        </w:rPr>
        <w:t xml:space="preserve"> </w:t>
      </w:r>
      <w:r w:rsidR="00E855E8">
        <w:rPr>
          <w:b/>
          <w:lang w:val="fr-CH"/>
        </w:rPr>
        <w:t>19 mars 202</w:t>
      </w:r>
      <w:r w:rsidR="00AC2C92">
        <w:rPr>
          <w:b/>
          <w:lang w:val="fr-CH"/>
        </w:rPr>
        <w:t>7</w:t>
      </w:r>
      <w:r w:rsidR="00AC2C92">
        <w:rPr>
          <w:lang w:val="fr-CH"/>
        </w:rPr>
        <w:t xml:space="preserve">, </w:t>
      </w:r>
      <w:r w:rsidR="00AC2C92" w:rsidRPr="00AC2C92">
        <w:rPr>
          <w:b/>
          <w:lang w:val="fr-CH"/>
        </w:rPr>
        <w:t>fermeture à 17h30</w:t>
      </w:r>
      <w:r w:rsidR="00221444">
        <w:rPr>
          <w:b/>
          <w:lang w:val="fr-CH"/>
        </w:rPr>
        <w:t xml:space="preserve"> </w:t>
      </w:r>
      <w:r w:rsidR="00221444" w:rsidRPr="00221444">
        <w:rPr>
          <w:lang w:val="fr-CH"/>
        </w:rPr>
        <w:t>le</w:t>
      </w:r>
      <w:r w:rsidR="00AC2C92" w:rsidRPr="00221444">
        <w:rPr>
          <w:lang w:val="fr-CH"/>
        </w:rPr>
        <w:t xml:space="preserve"> j</w:t>
      </w:r>
      <w:r w:rsidR="00AC2C92" w:rsidRPr="00AC2C92">
        <w:rPr>
          <w:lang w:val="fr-CH"/>
        </w:rPr>
        <w:t>eudi 18.03.2027</w:t>
      </w:r>
      <w:r w:rsidR="00092EBA">
        <w:rPr>
          <w:lang w:val="fr-CH"/>
        </w:rPr>
        <w:t xml:space="preserve">           </w:t>
      </w:r>
    </w:p>
    <w:p w:rsidR="00B46A8A" w:rsidRPr="00B46A8A" w:rsidRDefault="008D7EA9" w:rsidP="00AF3CA7">
      <w:pPr>
        <w:tabs>
          <w:tab w:val="left" w:pos="3119"/>
        </w:tabs>
        <w:rPr>
          <w:b/>
          <w:lang w:val="fr-CH"/>
        </w:rPr>
      </w:pPr>
      <w:r>
        <w:rPr>
          <w:b/>
          <w:lang w:val="fr-CH"/>
        </w:rPr>
        <w:t xml:space="preserve">                  </w:t>
      </w:r>
      <w:r w:rsidR="00AF3CA7">
        <w:rPr>
          <w:b/>
          <w:lang w:val="fr-CH"/>
        </w:rPr>
        <w:t xml:space="preserve">                               </w:t>
      </w:r>
      <w:r w:rsidR="00DF6EC4" w:rsidRPr="00F64CB6">
        <w:rPr>
          <w:b/>
          <w:lang w:val="fr-CH"/>
        </w:rPr>
        <w:tab/>
      </w:r>
      <w:r w:rsidR="00092EBA" w:rsidRPr="00F64CB6">
        <w:rPr>
          <w:b/>
          <w:lang w:val="fr-CH"/>
        </w:rPr>
        <w:t xml:space="preserve">            </w:t>
      </w:r>
      <w:r w:rsidR="00B46A8A">
        <w:rPr>
          <w:lang w:val="fr-CH"/>
        </w:rPr>
        <w:t xml:space="preserve">                                                     </w:t>
      </w:r>
      <w:r w:rsidR="00092EBA">
        <w:rPr>
          <w:lang w:val="fr-CH"/>
        </w:rPr>
        <w:t xml:space="preserve">   </w:t>
      </w:r>
    </w:p>
    <w:p w:rsidR="00DF6EC4" w:rsidRPr="00977B90" w:rsidRDefault="002B7D98" w:rsidP="005C0DA2">
      <w:pPr>
        <w:tabs>
          <w:tab w:val="left" w:pos="3261"/>
        </w:tabs>
        <w:rPr>
          <w:lang w:val="fr-CH"/>
        </w:rPr>
      </w:pPr>
      <w:r>
        <w:rPr>
          <w:b/>
          <w:color w:val="FF0000"/>
          <w:lang w:val="fr-CH"/>
        </w:rPr>
        <w:t xml:space="preserve">Vacances </w:t>
      </w:r>
      <w:r w:rsidR="005C0DA2" w:rsidRPr="00683DD2">
        <w:rPr>
          <w:b/>
          <w:color w:val="FF0000"/>
          <w:lang w:val="fr-CH"/>
        </w:rPr>
        <w:t>Pâques</w:t>
      </w:r>
      <w:r w:rsidR="00F64CB6">
        <w:rPr>
          <w:b/>
          <w:color w:val="FF0000"/>
          <w:lang w:val="fr-CH"/>
        </w:rPr>
        <w:t xml:space="preserve"> *</w:t>
      </w:r>
      <w:r w:rsidR="005C0DA2" w:rsidRPr="00683DD2">
        <w:rPr>
          <w:b/>
          <w:color w:val="FF0000"/>
          <w:lang w:val="fr-CH"/>
        </w:rPr>
        <w:t xml:space="preserve"> </w:t>
      </w:r>
      <w:r>
        <w:rPr>
          <w:lang w:val="fr-CH"/>
        </w:rPr>
        <w:t xml:space="preserve">du vendredi </w:t>
      </w:r>
      <w:r w:rsidR="00221444">
        <w:rPr>
          <w:b/>
          <w:lang w:val="fr-CH"/>
        </w:rPr>
        <w:t>26 mars</w:t>
      </w:r>
      <w:r w:rsidR="00A20AED" w:rsidRPr="002B7D98">
        <w:rPr>
          <w:b/>
          <w:lang w:val="fr-CH"/>
        </w:rPr>
        <w:t xml:space="preserve"> 202</w:t>
      </w:r>
      <w:r w:rsidR="00221444">
        <w:rPr>
          <w:b/>
          <w:lang w:val="fr-CH"/>
        </w:rPr>
        <w:t>7</w:t>
      </w:r>
      <w:r>
        <w:rPr>
          <w:lang w:val="fr-CH"/>
        </w:rPr>
        <w:t xml:space="preserve"> au dimanche </w:t>
      </w:r>
      <w:r w:rsidR="00221444">
        <w:rPr>
          <w:b/>
          <w:lang w:val="fr-CH"/>
        </w:rPr>
        <w:t>4</w:t>
      </w:r>
      <w:r w:rsidRPr="002B7D98">
        <w:rPr>
          <w:b/>
          <w:lang w:val="fr-CH"/>
        </w:rPr>
        <w:t xml:space="preserve"> avril 202</w:t>
      </w:r>
      <w:r w:rsidR="00221444">
        <w:rPr>
          <w:b/>
          <w:lang w:val="fr-CH"/>
        </w:rPr>
        <w:t>7</w:t>
      </w:r>
      <w:r w:rsidR="00DF6EC4" w:rsidRPr="00977B90">
        <w:rPr>
          <w:lang w:val="fr-CH"/>
        </w:rPr>
        <w:tab/>
        <w:t xml:space="preserve"> </w:t>
      </w:r>
      <w:r w:rsidR="00DF6EC4" w:rsidRPr="00977B90">
        <w:rPr>
          <w:lang w:val="fr-CH"/>
        </w:rPr>
        <w:tab/>
      </w:r>
      <w:r w:rsidR="00DF6EC4" w:rsidRPr="00977B90">
        <w:rPr>
          <w:lang w:val="fr-CH"/>
        </w:rPr>
        <w:tab/>
      </w:r>
      <w:r w:rsidR="00DF6EC4">
        <w:rPr>
          <w:lang w:val="fr-CH"/>
        </w:rPr>
        <w:t xml:space="preserve">             </w:t>
      </w:r>
    </w:p>
    <w:p w:rsidR="00DF6EC4" w:rsidRPr="00977B90" w:rsidRDefault="00092EBA" w:rsidP="00DF6EC4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  <w:t xml:space="preserve">   </w:t>
      </w:r>
      <w:r w:rsidR="005C0DA2">
        <w:rPr>
          <w:lang w:val="fr-CH"/>
        </w:rPr>
        <w:t xml:space="preserve"> </w:t>
      </w:r>
      <w:r>
        <w:rPr>
          <w:lang w:val="fr-CH"/>
        </w:rPr>
        <w:t xml:space="preserve"> </w:t>
      </w:r>
      <w:r w:rsidR="00426AD2">
        <w:rPr>
          <w:lang w:val="fr-CH"/>
        </w:rPr>
        <w:t xml:space="preserve"> </w:t>
      </w:r>
    </w:p>
    <w:p w:rsidR="00DF6EC4" w:rsidRPr="00732166" w:rsidRDefault="00A43C90" w:rsidP="00DF6EC4">
      <w:pPr>
        <w:rPr>
          <w:b/>
          <w:lang w:val="fr-CH"/>
        </w:rPr>
      </w:pPr>
      <w:r>
        <w:rPr>
          <w:b/>
          <w:lang w:val="fr-CH"/>
        </w:rPr>
        <w:t>Ascens</w:t>
      </w:r>
      <w:r w:rsidR="00897CA5">
        <w:rPr>
          <w:b/>
          <w:lang w:val="fr-CH"/>
        </w:rPr>
        <w:t>ion </w:t>
      </w:r>
      <w:r w:rsidR="00897CA5" w:rsidRPr="002B7D98">
        <w:rPr>
          <w:lang w:val="fr-CH"/>
        </w:rPr>
        <w:t>:  Jeudi</w:t>
      </w:r>
      <w:r w:rsidR="0009009A">
        <w:rPr>
          <w:b/>
          <w:lang w:val="fr-CH"/>
        </w:rPr>
        <w:t xml:space="preserve"> </w:t>
      </w:r>
      <w:r w:rsidR="00221444">
        <w:rPr>
          <w:b/>
          <w:lang w:val="fr-CH"/>
        </w:rPr>
        <w:t>6</w:t>
      </w:r>
      <w:r w:rsidR="00732166">
        <w:rPr>
          <w:b/>
          <w:lang w:val="fr-CH"/>
        </w:rPr>
        <w:t xml:space="preserve"> mai</w:t>
      </w:r>
      <w:r w:rsidR="00732166">
        <w:rPr>
          <w:lang w:val="fr-CH"/>
        </w:rPr>
        <w:t xml:space="preserve"> </w:t>
      </w:r>
      <w:r w:rsidR="00732166" w:rsidRPr="00732166">
        <w:rPr>
          <w:b/>
          <w:lang w:val="fr-CH"/>
        </w:rPr>
        <w:t>20</w:t>
      </w:r>
      <w:r w:rsidR="0009009A">
        <w:rPr>
          <w:b/>
          <w:lang w:val="fr-CH"/>
        </w:rPr>
        <w:t>2</w:t>
      </w:r>
      <w:r w:rsidR="00221444">
        <w:rPr>
          <w:b/>
          <w:lang w:val="fr-CH"/>
        </w:rPr>
        <w:t>7</w:t>
      </w:r>
      <w:r w:rsidR="00897CA5">
        <w:rPr>
          <w:b/>
          <w:lang w:val="fr-CH"/>
        </w:rPr>
        <w:t xml:space="preserve"> et </w:t>
      </w:r>
      <w:r w:rsidR="00897CA5" w:rsidRPr="002B7D98">
        <w:rPr>
          <w:lang w:val="fr-CH"/>
        </w:rPr>
        <w:t>vendredi</w:t>
      </w:r>
      <w:r w:rsidR="0009009A">
        <w:rPr>
          <w:b/>
          <w:lang w:val="fr-CH"/>
        </w:rPr>
        <w:t xml:space="preserve"> </w:t>
      </w:r>
      <w:r w:rsidR="00221444">
        <w:rPr>
          <w:b/>
          <w:lang w:val="fr-CH"/>
        </w:rPr>
        <w:t>7</w:t>
      </w:r>
      <w:r w:rsidR="0009009A">
        <w:rPr>
          <w:b/>
          <w:lang w:val="fr-CH"/>
        </w:rPr>
        <w:t xml:space="preserve"> mai 202</w:t>
      </w:r>
      <w:r w:rsidR="00221444">
        <w:rPr>
          <w:b/>
          <w:lang w:val="fr-CH"/>
        </w:rPr>
        <w:t>7</w:t>
      </w:r>
    </w:p>
    <w:p w:rsidR="00DF6EC4" w:rsidRPr="00977B90" w:rsidRDefault="00092EBA" w:rsidP="00DF6EC4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  <w:t xml:space="preserve">  </w:t>
      </w:r>
      <w:r w:rsidR="005C0DA2">
        <w:rPr>
          <w:lang w:val="fr-CH"/>
        </w:rPr>
        <w:t xml:space="preserve">  </w:t>
      </w:r>
      <w:r>
        <w:rPr>
          <w:lang w:val="fr-CH"/>
        </w:rPr>
        <w:t xml:space="preserve">  </w:t>
      </w:r>
    </w:p>
    <w:p w:rsidR="00933171" w:rsidRDefault="00732166" w:rsidP="00933171">
      <w:pPr>
        <w:rPr>
          <w:b/>
          <w:lang w:val="fr-CH"/>
        </w:rPr>
      </w:pPr>
      <w:r>
        <w:rPr>
          <w:b/>
          <w:lang w:val="fr-CH"/>
        </w:rPr>
        <w:t>Pentecôte :</w:t>
      </w:r>
      <w:r w:rsidR="00A43C90">
        <w:rPr>
          <w:b/>
          <w:lang w:val="fr-CH"/>
        </w:rPr>
        <w:t xml:space="preserve"> </w:t>
      </w:r>
      <w:r w:rsidR="00A43C90" w:rsidRPr="002B7D98">
        <w:rPr>
          <w:lang w:val="fr-CH"/>
        </w:rPr>
        <w:t xml:space="preserve">Lundi </w:t>
      </w:r>
      <w:r w:rsidR="00221444">
        <w:rPr>
          <w:b/>
          <w:lang w:val="fr-CH"/>
        </w:rPr>
        <w:t>17</w:t>
      </w:r>
      <w:r w:rsidR="0009009A">
        <w:rPr>
          <w:b/>
          <w:lang w:val="fr-CH"/>
        </w:rPr>
        <w:t xml:space="preserve"> mai </w:t>
      </w:r>
      <w:r w:rsidR="00F64CB6">
        <w:rPr>
          <w:b/>
          <w:lang w:val="fr-CH"/>
        </w:rPr>
        <w:t>20</w:t>
      </w:r>
      <w:r w:rsidR="0009009A">
        <w:rPr>
          <w:b/>
          <w:lang w:val="fr-CH"/>
        </w:rPr>
        <w:t>2</w:t>
      </w:r>
      <w:r w:rsidR="00221444">
        <w:rPr>
          <w:b/>
          <w:lang w:val="fr-CH"/>
        </w:rPr>
        <w:t>7</w:t>
      </w:r>
    </w:p>
    <w:p w:rsidR="0009009A" w:rsidRDefault="008512C7" w:rsidP="00933171">
      <w:pPr>
        <w:rPr>
          <w:b/>
          <w:lang w:val="fr-CH"/>
        </w:rPr>
      </w:pPr>
      <w:r w:rsidRPr="009331D3">
        <w:rPr>
          <w:rFonts w:cs="TempusSansITC"/>
          <w:noProof/>
          <w:lang w:val="fr-CH" w:eastAsia="fr-CH"/>
        </w:rPr>
        <w:drawing>
          <wp:anchor distT="0" distB="0" distL="114300" distR="114300" simplePos="0" relativeHeight="251658240" behindDoc="1" locked="0" layoutInCell="1" allowOverlap="1" wp14:anchorId="33242BEA">
            <wp:simplePos x="0" y="0"/>
            <wp:positionH relativeFrom="margin">
              <wp:posOffset>4639850</wp:posOffset>
            </wp:positionH>
            <wp:positionV relativeFrom="paragraph">
              <wp:posOffset>61459</wp:posOffset>
            </wp:positionV>
            <wp:extent cx="1478578" cy="1478578"/>
            <wp:effectExtent l="0" t="0" r="7620" b="7620"/>
            <wp:wrapNone/>
            <wp:docPr id="1" name="Image 1" descr="Logo-l'e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l'esca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468" cy="148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009A" w:rsidRDefault="0009009A" w:rsidP="00933171">
      <w:pPr>
        <w:rPr>
          <w:b/>
          <w:lang w:val="fr-CH"/>
        </w:rPr>
      </w:pPr>
      <w:r>
        <w:rPr>
          <w:b/>
          <w:lang w:val="fr-CH"/>
        </w:rPr>
        <w:t xml:space="preserve">Fête-Dieu : </w:t>
      </w:r>
      <w:r>
        <w:rPr>
          <w:lang w:val="fr-CH"/>
        </w:rPr>
        <w:t>J</w:t>
      </w:r>
      <w:r w:rsidRPr="00933171">
        <w:rPr>
          <w:lang w:val="fr-CH"/>
        </w:rPr>
        <w:t>eudi</w:t>
      </w:r>
      <w:r>
        <w:rPr>
          <w:lang w:val="fr-CH"/>
        </w:rPr>
        <w:t xml:space="preserve"> </w:t>
      </w:r>
      <w:r w:rsidR="00221444">
        <w:rPr>
          <w:b/>
          <w:lang w:val="fr-CH"/>
        </w:rPr>
        <w:t>27 mai</w:t>
      </w:r>
      <w:r>
        <w:rPr>
          <w:b/>
          <w:lang w:val="fr-CH"/>
        </w:rPr>
        <w:t xml:space="preserve"> 202</w:t>
      </w:r>
      <w:r w:rsidR="00221444">
        <w:rPr>
          <w:b/>
          <w:lang w:val="fr-CH"/>
        </w:rPr>
        <w:t>7</w:t>
      </w:r>
    </w:p>
    <w:p w:rsidR="00933171" w:rsidRDefault="00933171" w:rsidP="00933171">
      <w:pPr>
        <w:rPr>
          <w:b/>
          <w:lang w:val="fr-CH"/>
        </w:rPr>
      </w:pPr>
    </w:p>
    <w:p w:rsidR="00DF6EC4" w:rsidRPr="0009009A" w:rsidRDefault="00933171" w:rsidP="00DF6EC4">
      <w:pPr>
        <w:rPr>
          <w:b/>
          <w:lang w:val="fr-CH"/>
        </w:rPr>
      </w:pPr>
      <w:r w:rsidRPr="00683DD2">
        <w:rPr>
          <w:b/>
          <w:color w:val="FF0000"/>
          <w:lang w:val="fr-CH"/>
        </w:rPr>
        <w:t>Fin année scolaire</w:t>
      </w:r>
      <w:r w:rsidRPr="001343D9">
        <w:rPr>
          <w:b/>
          <w:color w:val="FF0000"/>
          <w:lang w:val="fr-CH"/>
        </w:rPr>
        <w:t>*</w:t>
      </w:r>
      <w:r>
        <w:rPr>
          <w:b/>
          <w:lang w:val="fr-CH"/>
        </w:rPr>
        <w:t> </w:t>
      </w:r>
      <w:r w:rsidRPr="00683DD2">
        <w:rPr>
          <w:lang w:val="fr-CH"/>
        </w:rPr>
        <w:t>:</w:t>
      </w:r>
      <w:r w:rsidR="0009009A">
        <w:rPr>
          <w:lang w:val="fr-CH"/>
        </w:rPr>
        <w:t xml:space="preserve"> vendredi </w:t>
      </w:r>
      <w:r w:rsidR="00354BEC">
        <w:rPr>
          <w:b/>
          <w:lang w:val="fr-CH"/>
        </w:rPr>
        <w:t>2</w:t>
      </w:r>
      <w:r w:rsidR="00221444">
        <w:rPr>
          <w:b/>
          <w:lang w:val="fr-CH"/>
        </w:rPr>
        <w:t>5</w:t>
      </w:r>
      <w:r w:rsidR="00354BEC">
        <w:rPr>
          <w:b/>
          <w:lang w:val="fr-CH"/>
        </w:rPr>
        <w:t xml:space="preserve"> juin 202</w:t>
      </w:r>
      <w:r w:rsidR="00221444">
        <w:rPr>
          <w:b/>
          <w:lang w:val="fr-CH"/>
        </w:rPr>
        <w:t>7</w:t>
      </w:r>
      <w:r w:rsidR="00B46A8A">
        <w:rPr>
          <w:lang w:val="fr-CH"/>
        </w:rPr>
        <w:tab/>
      </w:r>
    </w:p>
    <w:p w:rsidR="00DF6EC4" w:rsidRPr="00B46A8A" w:rsidRDefault="00CD7D27" w:rsidP="00933171">
      <w:pPr>
        <w:rPr>
          <w:b/>
          <w:lang w:val="fr-CH"/>
        </w:rPr>
      </w:pPr>
      <w:r w:rsidRPr="00732166">
        <w:rPr>
          <w:b/>
          <w:lang w:val="fr-CH"/>
        </w:rPr>
        <w:t xml:space="preserve">     </w:t>
      </w:r>
    </w:p>
    <w:p w:rsidR="00DF6EC4" w:rsidRDefault="001343D9" w:rsidP="00DF6EC4">
      <w:pPr>
        <w:rPr>
          <w:b/>
          <w:lang w:val="fr-CH"/>
        </w:rPr>
      </w:pPr>
      <w:r w:rsidRPr="002B7D98">
        <w:rPr>
          <w:b/>
          <w:color w:val="FF0000"/>
          <w:lang w:val="fr-CH"/>
        </w:rPr>
        <w:t>Fermeture Eté</w:t>
      </w:r>
      <w:r w:rsidR="00426AD2" w:rsidRPr="002B7D98">
        <w:rPr>
          <w:b/>
          <w:color w:val="FF0000"/>
          <w:lang w:val="fr-CH"/>
        </w:rPr>
        <w:t xml:space="preserve">   </w:t>
      </w:r>
      <w:r w:rsidR="005C0DA2" w:rsidRPr="002B7D98">
        <w:rPr>
          <w:b/>
          <w:color w:val="FF0000"/>
          <w:lang w:val="fr-CH"/>
        </w:rPr>
        <w:t xml:space="preserve"> </w:t>
      </w:r>
      <w:r w:rsidR="00E07111">
        <w:rPr>
          <w:lang w:val="fr-CH"/>
        </w:rPr>
        <w:t>du</w:t>
      </w:r>
      <w:r w:rsidR="002B7D98">
        <w:rPr>
          <w:lang w:val="fr-CH"/>
        </w:rPr>
        <w:t xml:space="preserve"> </w:t>
      </w:r>
      <w:r w:rsidR="00354BEC">
        <w:rPr>
          <w:b/>
          <w:lang w:val="fr-CH"/>
        </w:rPr>
        <w:t>2</w:t>
      </w:r>
      <w:r w:rsidR="00473814">
        <w:rPr>
          <w:b/>
          <w:lang w:val="fr-CH"/>
        </w:rPr>
        <w:t>6</w:t>
      </w:r>
      <w:r w:rsidR="002B7D98" w:rsidRPr="002B7D98">
        <w:rPr>
          <w:b/>
          <w:lang w:val="fr-CH"/>
        </w:rPr>
        <w:t xml:space="preserve"> juillet 202</w:t>
      </w:r>
      <w:r w:rsidR="00473814">
        <w:rPr>
          <w:b/>
          <w:lang w:val="fr-CH"/>
        </w:rPr>
        <w:t>7</w:t>
      </w:r>
      <w:r w:rsidR="00E07111">
        <w:rPr>
          <w:lang w:val="fr-CH"/>
        </w:rPr>
        <w:t xml:space="preserve"> au </w:t>
      </w:r>
      <w:r w:rsidR="00354BEC">
        <w:rPr>
          <w:b/>
          <w:lang w:val="fr-CH"/>
        </w:rPr>
        <w:t>1</w:t>
      </w:r>
      <w:r w:rsidR="00473814">
        <w:rPr>
          <w:b/>
          <w:lang w:val="fr-CH"/>
        </w:rPr>
        <w:t>5</w:t>
      </w:r>
      <w:r w:rsidR="00354BEC">
        <w:rPr>
          <w:b/>
          <w:lang w:val="fr-CH"/>
        </w:rPr>
        <w:t xml:space="preserve"> août 202</w:t>
      </w:r>
      <w:r w:rsidR="00473814">
        <w:rPr>
          <w:b/>
          <w:lang w:val="fr-CH"/>
        </w:rPr>
        <w:t>7</w:t>
      </w:r>
    </w:p>
    <w:p w:rsidR="00E50FB4" w:rsidRPr="002B7D98" w:rsidRDefault="00E50FB4" w:rsidP="00DF6EC4">
      <w:pPr>
        <w:rPr>
          <w:b/>
          <w:lang w:val="fr-CH"/>
        </w:rPr>
      </w:pPr>
    </w:p>
    <w:p w:rsidR="008B3EB8" w:rsidRDefault="008B3EB8" w:rsidP="00DF6EC4">
      <w:pPr>
        <w:rPr>
          <w:lang w:val="fr-CH"/>
        </w:rPr>
      </w:pPr>
      <w:r>
        <w:rPr>
          <w:lang w:val="fr-CH"/>
        </w:rPr>
        <w:t xml:space="preserve">                                </w:t>
      </w:r>
      <w:r w:rsidR="00761530">
        <w:rPr>
          <w:lang w:val="fr-CH"/>
        </w:rPr>
        <w:t xml:space="preserve">                   </w:t>
      </w:r>
      <w:r w:rsidR="005C0DA2">
        <w:rPr>
          <w:lang w:val="fr-CH"/>
        </w:rPr>
        <w:t xml:space="preserve"> </w:t>
      </w:r>
      <w:r w:rsidR="00761530">
        <w:rPr>
          <w:lang w:val="fr-CH"/>
        </w:rPr>
        <w:t xml:space="preserve"> </w:t>
      </w:r>
      <w:r w:rsidR="002B7D98">
        <w:rPr>
          <w:lang w:val="fr-CH"/>
        </w:rPr>
        <w:t xml:space="preserve">                        </w:t>
      </w:r>
    </w:p>
    <w:p w:rsidR="00E50FB4" w:rsidRDefault="00E50FB4" w:rsidP="00E50FB4">
      <w:pPr>
        <w:tabs>
          <w:tab w:val="left" w:pos="2970"/>
        </w:tabs>
        <w:jc w:val="left"/>
        <w:rPr>
          <w:b/>
          <w:lang w:eastAsia="en-US"/>
        </w:rPr>
      </w:pPr>
      <w:r>
        <w:rPr>
          <w:b/>
        </w:rPr>
        <w:t>Les veilles de fêtes, fermeture à 17h30</w:t>
      </w:r>
    </w:p>
    <w:p w:rsidR="00C019C7" w:rsidRPr="008B3EB8" w:rsidRDefault="00C019C7" w:rsidP="00DF6EC4">
      <w:pPr>
        <w:rPr>
          <w:lang w:val="fr-CH"/>
        </w:rPr>
      </w:pPr>
    </w:p>
    <w:p w:rsidR="00E50FB4" w:rsidRDefault="00E50FB4" w:rsidP="00DF6EC4">
      <w:pPr>
        <w:rPr>
          <w:lang w:val="fr-CH"/>
        </w:rPr>
      </w:pPr>
    </w:p>
    <w:p w:rsidR="00D67994" w:rsidRPr="0063081F" w:rsidRDefault="00134022" w:rsidP="009164B8">
      <w:pPr>
        <w:jc w:val="left"/>
        <w:rPr>
          <w:lang w:val="fr-CH"/>
        </w:rPr>
      </w:pPr>
      <w:r w:rsidRPr="001343D9">
        <w:rPr>
          <w:color w:val="FF0000"/>
          <w:sz w:val="28"/>
          <w:szCs w:val="28"/>
          <w:lang w:val="fr-CH"/>
        </w:rPr>
        <w:t>*</w:t>
      </w:r>
      <w:r w:rsidR="00DF6EC4" w:rsidRPr="00A467FE">
        <w:rPr>
          <w:sz w:val="28"/>
          <w:szCs w:val="28"/>
          <w:lang w:val="fr-CH"/>
        </w:rPr>
        <w:t>L'Escale peut être ouverte pendant les vacances scolaires d'automne, de carnaval</w:t>
      </w:r>
      <w:r w:rsidR="000B58EA">
        <w:rPr>
          <w:sz w:val="28"/>
          <w:szCs w:val="28"/>
          <w:lang w:val="fr-CH"/>
        </w:rPr>
        <w:t>, de</w:t>
      </w:r>
      <w:r>
        <w:rPr>
          <w:sz w:val="28"/>
          <w:szCs w:val="28"/>
          <w:lang w:val="fr-CH"/>
        </w:rPr>
        <w:t xml:space="preserve"> Pâques</w:t>
      </w:r>
      <w:r w:rsidR="000B58EA">
        <w:rPr>
          <w:sz w:val="28"/>
          <w:szCs w:val="28"/>
          <w:lang w:val="fr-CH"/>
        </w:rPr>
        <w:t xml:space="preserve"> et en été</w:t>
      </w:r>
      <w:r>
        <w:rPr>
          <w:sz w:val="28"/>
          <w:szCs w:val="28"/>
          <w:lang w:val="fr-CH"/>
        </w:rPr>
        <w:t xml:space="preserve">. </w:t>
      </w:r>
      <w:r w:rsidRPr="00134022">
        <w:rPr>
          <w:b/>
          <w:sz w:val="28"/>
          <w:szCs w:val="28"/>
          <w:lang w:val="fr-CH"/>
        </w:rPr>
        <w:t xml:space="preserve">Une inscription préalable </w:t>
      </w:r>
      <w:r>
        <w:rPr>
          <w:b/>
          <w:sz w:val="28"/>
          <w:szCs w:val="28"/>
          <w:lang w:val="fr-CH"/>
        </w:rPr>
        <w:t xml:space="preserve">est exigée avant chaque </w:t>
      </w:r>
      <w:r w:rsidR="00E07111">
        <w:rPr>
          <w:b/>
          <w:sz w:val="28"/>
          <w:szCs w:val="28"/>
          <w:lang w:val="fr-CH"/>
        </w:rPr>
        <w:t xml:space="preserve">période de </w:t>
      </w:r>
      <w:r>
        <w:rPr>
          <w:b/>
          <w:sz w:val="28"/>
          <w:szCs w:val="28"/>
          <w:lang w:val="fr-CH"/>
        </w:rPr>
        <w:t>va</w:t>
      </w:r>
      <w:r w:rsidR="009164B8">
        <w:rPr>
          <w:b/>
          <w:sz w:val="28"/>
          <w:szCs w:val="28"/>
          <w:lang w:val="fr-CH"/>
        </w:rPr>
        <w:t>cance</w:t>
      </w:r>
      <w:r w:rsidR="00E07111">
        <w:rPr>
          <w:b/>
          <w:sz w:val="28"/>
          <w:szCs w:val="28"/>
          <w:lang w:val="fr-CH"/>
        </w:rPr>
        <w:t>s</w:t>
      </w:r>
      <w:r w:rsidR="009164B8">
        <w:rPr>
          <w:b/>
          <w:sz w:val="28"/>
          <w:szCs w:val="28"/>
          <w:lang w:val="fr-CH"/>
        </w:rPr>
        <w:t>.</w:t>
      </w:r>
      <w:r w:rsidR="007157D4">
        <w:rPr>
          <w:b/>
          <w:sz w:val="28"/>
          <w:szCs w:val="28"/>
          <w:lang w:val="fr-CH"/>
        </w:rPr>
        <w:t xml:space="preserve"> Les enfants accueillis à l’uape de Bresse peuvent l’être au centre du village pendant les vacances scolaires.</w:t>
      </w:r>
    </w:p>
    <w:sectPr w:rsidR="00D67994" w:rsidRPr="0063081F" w:rsidSect="00F23F9B">
      <w:footerReference w:type="default" r:id="rId9"/>
      <w:pgSz w:w="11906" w:h="16838"/>
      <w:pgMar w:top="719" w:right="1134" w:bottom="357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2C7" w:rsidRDefault="008512C7">
      <w:r>
        <w:separator/>
      </w:r>
    </w:p>
  </w:endnote>
  <w:endnote w:type="continuationSeparator" w:id="0">
    <w:p w:rsidR="008512C7" w:rsidRDefault="0085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SansIT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2C7" w:rsidRPr="00A37B45" w:rsidRDefault="008512C7">
    <w:pPr>
      <w:pStyle w:val="Pieddepage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2C7" w:rsidRDefault="008512C7">
      <w:r>
        <w:separator/>
      </w:r>
    </w:p>
  </w:footnote>
  <w:footnote w:type="continuationSeparator" w:id="0">
    <w:p w:rsidR="008512C7" w:rsidRDefault="00851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.25pt;height:13pt" o:bullet="t">
        <v:imagedata r:id="rId1" o:title="BD21302_"/>
      </v:shape>
    </w:pict>
  </w:numPicBullet>
  <w:abstractNum w:abstractNumId="0" w15:restartNumberingAfterBreak="0">
    <w:nsid w:val="0CD45257"/>
    <w:multiLevelType w:val="multilevel"/>
    <w:tmpl w:val="DEBEBC6E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0C567A4"/>
    <w:multiLevelType w:val="multilevel"/>
    <w:tmpl w:val="E276759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3D535E"/>
    <w:multiLevelType w:val="multilevel"/>
    <w:tmpl w:val="58229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60349AD"/>
    <w:multiLevelType w:val="multilevel"/>
    <w:tmpl w:val="09FC5F4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D91598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F274EBB"/>
    <w:multiLevelType w:val="multilevel"/>
    <w:tmpl w:val="2C82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6C13E90"/>
    <w:multiLevelType w:val="multilevel"/>
    <w:tmpl w:val="2C82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750B0266"/>
    <w:multiLevelType w:val="hybridMultilevel"/>
    <w:tmpl w:val="81120080"/>
    <w:lvl w:ilvl="0" w:tplc="33C09E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3C0D16"/>
    <w:multiLevelType w:val="multilevel"/>
    <w:tmpl w:val="682CCCB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37A"/>
    <w:rsid w:val="00002079"/>
    <w:rsid w:val="00005B55"/>
    <w:rsid w:val="00006714"/>
    <w:rsid w:val="00010DC6"/>
    <w:rsid w:val="000128BC"/>
    <w:rsid w:val="00012E7A"/>
    <w:rsid w:val="00013999"/>
    <w:rsid w:val="00013FF6"/>
    <w:rsid w:val="00020752"/>
    <w:rsid w:val="000233EE"/>
    <w:rsid w:val="0002415A"/>
    <w:rsid w:val="00025369"/>
    <w:rsid w:val="00031EA6"/>
    <w:rsid w:val="000326BE"/>
    <w:rsid w:val="00032B6B"/>
    <w:rsid w:val="00040D03"/>
    <w:rsid w:val="00044053"/>
    <w:rsid w:val="000441CF"/>
    <w:rsid w:val="00044320"/>
    <w:rsid w:val="00044518"/>
    <w:rsid w:val="000467E0"/>
    <w:rsid w:val="00047675"/>
    <w:rsid w:val="0005287E"/>
    <w:rsid w:val="00053454"/>
    <w:rsid w:val="00053E53"/>
    <w:rsid w:val="00060115"/>
    <w:rsid w:val="0006092A"/>
    <w:rsid w:val="00064416"/>
    <w:rsid w:val="00066452"/>
    <w:rsid w:val="00074281"/>
    <w:rsid w:val="000751EB"/>
    <w:rsid w:val="000825A3"/>
    <w:rsid w:val="00082671"/>
    <w:rsid w:val="0009009A"/>
    <w:rsid w:val="00091DA4"/>
    <w:rsid w:val="00091FB3"/>
    <w:rsid w:val="00092EBA"/>
    <w:rsid w:val="00094C9B"/>
    <w:rsid w:val="000A02C2"/>
    <w:rsid w:val="000A2F32"/>
    <w:rsid w:val="000A6D1E"/>
    <w:rsid w:val="000B2A06"/>
    <w:rsid w:val="000B450C"/>
    <w:rsid w:val="000B58EA"/>
    <w:rsid w:val="000B5E87"/>
    <w:rsid w:val="000B6500"/>
    <w:rsid w:val="000B6507"/>
    <w:rsid w:val="000C15C6"/>
    <w:rsid w:val="000C3BC8"/>
    <w:rsid w:val="000C42C5"/>
    <w:rsid w:val="000C4FB0"/>
    <w:rsid w:val="000C5E91"/>
    <w:rsid w:val="000C63B3"/>
    <w:rsid w:val="000D0E41"/>
    <w:rsid w:val="000D248E"/>
    <w:rsid w:val="000D2D0C"/>
    <w:rsid w:val="000E093B"/>
    <w:rsid w:val="000E4B6A"/>
    <w:rsid w:val="000E51B6"/>
    <w:rsid w:val="000E6AB0"/>
    <w:rsid w:val="000E74A6"/>
    <w:rsid w:val="000F1581"/>
    <w:rsid w:val="000F74B5"/>
    <w:rsid w:val="00101DC3"/>
    <w:rsid w:val="001029AE"/>
    <w:rsid w:val="00102E1B"/>
    <w:rsid w:val="001043D2"/>
    <w:rsid w:val="00104506"/>
    <w:rsid w:val="00107B56"/>
    <w:rsid w:val="0013064A"/>
    <w:rsid w:val="001322CF"/>
    <w:rsid w:val="0013248F"/>
    <w:rsid w:val="0013274A"/>
    <w:rsid w:val="00134022"/>
    <w:rsid w:val="001343D9"/>
    <w:rsid w:val="001348E8"/>
    <w:rsid w:val="001377CE"/>
    <w:rsid w:val="00143957"/>
    <w:rsid w:val="001470E2"/>
    <w:rsid w:val="00147A38"/>
    <w:rsid w:val="001517DF"/>
    <w:rsid w:val="00153F50"/>
    <w:rsid w:val="0016009B"/>
    <w:rsid w:val="00160861"/>
    <w:rsid w:val="00161668"/>
    <w:rsid w:val="00161B92"/>
    <w:rsid w:val="00162207"/>
    <w:rsid w:val="00167BF3"/>
    <w:rsid w:val="00167CCE"/>
    <w:rsid w:val="001718AA"/>
    <w:rsid w:val="00171BAE"/>
    <w:rsid w:val="00177863"/>
    <w:rsid w:val="0018675B"/>
    <w:rsid w:val="00186AAD"/>
    <w:rsid w:val="00187635"/>
    <w:rsid w:val="00196B21"/>
    <w:rsid w:val="001971D0"/>
    <w:rsid w:val="001A0EA7"/>
    <w:rsid w:val="001A1C6B"/>
    <w:rsid w:val="001A656B"/>
    <w:rsid w:val="001A7C01"/>
    <w:rsid w:val="001B171A"/>
    <w:rsid w:val="001B3268"/>
    <w:rsid w:val="001C0467"/>
    <w:rsid w:val="001C288C"/>
    <w:rsid w:val="001D434B"/>
    <w:rsid w:val="001D43CA"/>
    <w:rsid w:val="001D616E"/>
    <w:rsid w:val="001D6714"/>
    <w:rsid w:val="001E1FC2"/>
    <w:rsid w:val="001E4813"/>
    <w:rsid w:val="001E5B81"/>
    <w:rsid w:val="001F2AA1"/>
    <w:rsid w:val="001F3303"/>
    <w:rsid w:val="001F6CF4"/>
    <w:rsid w:val="00200587"/>
    <w:rsid w:val="002015D9"/>
    <w:rsid w:val="00210C5F"/>
    <w:rsid w:val="002113E2"/>
    <w:rsid w:val="00211E78"/>
    <w:rsid w:val="0021242B"/>
    <w:rsid w:val="00212896"/>
    <w:rsid w:val="00213946"/>
    <w:rsid w:val="00214A75"/>
    <w:rsid w:val="00220B41"/>
    <w:rsid w:val="00221444"/>
    <w:rsid w:val="00222D2B"/>
    <w:rsid w:val="00222DEF"/>
    <w:rsid w:val="00223438"/>
    <w:rsid w:val="002240B5"/>
    <w:rsid w:val="00224679"/>
    <w:rsid w:val="00227581"/>
    <w:rsid w:val="00230F31"/>
    <w:rsid w:val="00237034"/>
    <w:rsid w:val="0023772D"/>
    <w:rsid w:val="002405D4"/>
    <w:rsid w:val="002407CA"/>
    <w:rsid w:val="00245958"/>
    <w:rsid w:val="0024631B"/>
    <w:rsid w:val="00247F8B"/>
    <w:rsid w:val="00265288"/>
    <w:rsid w:val="002663B7"/>
    <w:rsid w:val="0026773B"/>
    <w:rsid w:val="00272A7F"/>
    <w:rsid w:val="0027348C"/>
    <w:rsid w:val="00273FEF"/>
    <w:rsid w:val="00274F65"/>
    <w:rsid w:val="00282020"/>
    <w:rsid w:val="00283AB0"/>
    <w:rsid w:val="00293054"/>
    <w:rsid w:val="002A114F"/>
    <w:rsid w:val="002A2049"/>
    <w:rsid w:val="002A7952"/>
    <w:rsid w:val="002A7DAD"/>
    <w:rsid w:val="002B4CD1"/>
    <w:rsid w:val="002B7280"/>
    <w:rsid w:val="002B7D98"/>
    <w:rsid w:val="002C3169"/>
    <w:rsid w:val="002D2B30"/>
    <w:rsid w:val="002D6432"/>
    <w:rsid w:val="002E16A6"/>
    <w:rsid w:val="002E327F"/>
    <w:rsid w:val="002F2862"/>
    <w:rsid w:val="002F6642"/>
    <w:rsid w:val="003044C6"/>
    <w:rsid w:val="0030698A"/>
    <w:rsid w:val="00307D7C"/>
    <w:rsid w:val="003103E2"/>
    <w:rsid w:val="003124E8"/>
    <w:rsid w:val="00313BA0"/>
    <w:rsid w:val="003233D8"/>
    <w:rsid w:val="00324D97"/>
    <w:rsid w:val="003269C9"/>
    <w:rsid w:val="0032751B"/>
    <w:rsid w:val="00331EEF"/>
    <w:rsid w:val="003333CF"/>
    <w:rsid w:val="00335C2F"/>
    <w:rsid w:val="00336DD2"/>
    <w:rsid w:val="003409BD"/>
    <w:rsid w:val="00341362"/>
    <w:rsid w:val="003414EC"/>
    <w:rsid w:val="003445D2"/>
    <w:rsid w:val="003455E2"/>
    <w:rsid w:val="00346B79"/>
    <w:rsid w:val="00346FF6"/>
    <w:rsid w:val="00354BEC"/>
    <w:rsid w:val="0035529C"/>
    <w:rsid w:val="00356BCC"/>
    <w:rsid w:val="00360B56"/>
    <w:rsid w:val="0036274F"/>
    <w:rsid w:val="0036433B"/>
    <w:rsid w:val="00364E26"/>
    <w:rsid w:val="00366CCB"/>
    <w:rsid w:val="003735FC"/>
    <w:rsid w:val="0038032A"/>
    <w:rsid w:val="00381D24"/>
    <w:rsid w:val="003837BC"/>
    <w:rsid w:val="00387658"/>
    <w:rsid w:val="00390670"/>
    <w:rsid w:val="00392FE6"/>
    <w:rsid w:val="00394F90"/>
    <w:rsid w:val="00396F7F"/>
    <w:rsid w:val="0039777D"/>
    <w:rsid w:val="00397927"/>
    <w:rsid w:val="003A6FE9"/>
    <w:rsid w:val="003A7942"/>
    <w:rsid w:val="003B0293"/>
    <w:rsid w:val="003B0506"/>
    <w:rsid w:val="003B0830"/>
    <w:rsid w:val="003B32A6"/>
    <w:rsid w:val="003B3304"/>
    <w:rsid w:val="003B5308"/>
    <w:rsid w:val="003C065C"/>
    <w:rsid w:val="003C293F"/>
    <w:rsid w:val="003C4F2A"/>
    <w:rsid w:val="003C58FC"/>
    <w:rsid w:val="003C6FC3"/>
    <w:rsid w:val="003D0B00"/>
    <w:rsid w:val="003E18CE"/>
    <w:rsid w:val="003E32BD"/>
    <w:rsid w:val="003E3983"/>
    <w:rsid w:val="003E40D6"/>
    <w:rsid w:val="003F0CFC"/>
    <w:rsid w:val="003F263F"/>
    <w:rsid w:val="003F3786"/>
    <w:rsid w:val="0040201F"/>
    <w:rsid w:val="00402802"/>
    <w:rsid w:val="004049D7"/>
    <w:rsid w:val="00404B9E"/>
    <w:rsid w:val="004063F2"/>
    <w:rsid w:val="004157B4"/>
    <w:rsid w:val="0042130C"/>
    <w:rsid w:val="00422B60"/>
    <w:rsid w:val="004268EB"/>
    <w:rsid w:val="00426AD2"/>
    <w:rsid w:val="00430FE1"/>
    <w:rsid w:val="004338E5"/>
    <w:rsid w:val="00433B8E"/>
    <w:rsid w:val="00433F22"/>
    <w:rsid w:val="00435814"/>
    <w:rsid w:val="00442532"/>
    <w:rsid w:val="00443690"/>
    <w:rsid w:val="00444EC3"/>
    <w:rsid w:val="004451AF"/>
    <w:rsid w:val="0044646B"/>
    <w:rsid w:val="00446D9C"/>
    <w:rsid w:val="00447E24"/>
    <w:rsid w:val="00452350"/>
    <w:rsid w:val="004532CD"/>
    <w:rsid w:val="00453862"/>
    <w:rsid w:val="00456CDB"/>
    <w:rsid w:val="00464A24"/>
    <w:rsid w:val="004677C1"/>
    <w:rsid w:val="00471085"/>
    <w:rsid w:val="00472098"/>
    <w:rsid w:val="00472894"/>
    <w:rsid w:val="004728A2"/>
    <w:rsid w:val="00473814"/>
    <w:rsid w:val="00480B96"/>
    <w:rsid w:val="0048107F"/>
    <w:rsid w:val="00482D8F"/>
    <w:rsid w:val="00484DE0"/>
    <w:rsid w:val="0048693E"/>
    <w:rsid w:val="00493075"/>
    <w:rsid w:val="00494948"/>
    <w:rsid w:val="004972E9"/>
    <w:rsid w:val="004A55F3"/>
    <w:rsid w:val="004A58C1"/>
    <w:rsid w:val="004A6D4B"/>
    <w:rsid w:val="004B227B"/>
    <w:rsid w:val="004B53D3"/>
    <w:rsid w:val="004B5504"/>
    <w:rsid w:val="004B5A69"/>
    <w:rsid w:val="004B781A"/>
    <w:rsid w:val="004C350C"/>
    <w:rsid w:val="004C3D47"/>
    <w:rsid w:val="004C5C3D"/>
    <w:rsid w:val="004C5FD1"/>
    <w:rsid w:val="004D60F0"/>
    <w:rsid w:val="004D67F7"/>
    <w:rsid w:val="004D6AB6"/>
    <w:rsid w:val="004E0A42"/>
    <w:rsid w:val="004E4931"/>
    <w:rsid w:val="004E7782"/>
    <w:rsid w:val="004F1488"/>
    <w:rsid w:val="004F1CD4"/>
    <w:rsid w:val="004F4B68"/>
    <w:rsid w:val="004F5B18"/>
    <w:rsid w:val="005049C7"/>
    <w:rsid w:val="00506880"/>
    <w:rsid w:val="00520AE7"/>
    <w:rsid w:val="00523A02"/>
    <w:rsid w:val="005249AA"/>
    <w:rsid w:val="005256EC"/>
    <w:rsid w:val="00532340"/>
    <w:rsid w:val="005337EF"/>
    <w:rsid w:val="00535255"/>
    <w:rsid w:val="0054260E"/>
    <w:rsid w:val="00545BA5"/>
    <w:rsid w:val="005503CA"/>
    <w:rsid w:val="005509A5"/>
    <w:rsid w:val="00553C5D"/>
    <w:rsid w:val="00561936"/>
    <w:rsid w:val="00562D41"/>
    <w:rsid w:val="00563649"/>
    <w:rsid w:val="00574F77"/>
    <w:rsid w:val="00576934"/>
    <w:rsid w:val="005803A5"/>
    <w:rsid w:val="0058170B"/>
    <w:rsid w:val="00582DEE"/>
    <w:rsid w:val="005841F9"/>
    <w:rsid w:val="005921E6"/>
    <w:rsid w:val="00592FC9"/>
    <w:rsid w:val="005941C2"/>
    <w:rsid w:val="005969A5"/>
    <w:rsid w:val="005A659C"/>
    <w:rsid w:val="005A6DED"/>
    <w:rsid w:val="005C0DA2"/>
    <w:rsid w:val="005C2B6E"/>
    <w:rsid w:val="005C7374"/>
    <w:rsid w:val="005D0BC3"/>
    <w:rsid w:val="005E1283"/>
    <w:rsid w:val="005E513B"/>
    <w:rsid w:val="005E7774"/>
    <w:rsid w:val="005F1965"/>
    <w:rsid w:val="005F430D"/>
    <w:rsid w:val="00600444"/>
    <w:rsid w:val="006053B8"/>
    <w:rsid w:val="00610FF8"/>
    <w:rsid w:val="00622345"/>
    <w:rsid w:val="00623B58"/>
    <w:rsid w:val="006265AE"/>
    <w:rsid w:val="00627B48"/>
    <w:rsid w:val="0063081F"/>
    <w:rsid w:val="006317B3"/>
    <w:rsid w:val="00631F08"/>
    <w:rsid w:val="00642B22"/>
    <w:rsid w:val="00645710"/>
    <w:rsid w:val="00647984"/>
    <w:rsid w:val="0065053F"/>
    <w:rsid w:val="00650FB7"/>
    <w:rsid w:val="00650FCA"/>
    <w:rsid w:val="0065488C"/>
    <w:rsid w:val="00656973"/>
    <w:rsid w:val="00660520"/>
    <w:rsid w:val="00660DDF"/>
    <w:rsid w:val="0066297F"/>
    <w:rsid w:val="00662B43"/>
    <w:rsid w:val="00670ED3"/>
    <w:rsid w:val="00671314"/>
    <w:rsid w:val="00671407"/>
    <w:rsid w:val="00672F1C"/>
    <w:rsid w:val="00675233"/>
    <w:rsid w:val="00675661"/>
    <w:rsid w:val="00676CEA"/>
    <w:rsid w:val="0068105E"/>
    <w:rsid w:val="00683449"/>
    <w:rsid w:val="006839B6"/>
    <w:rsid w:val="00683DD2"/>
    <w:rsid w:val="006840EF"/>
    <w:rsid w:val="00684FE9"/>
    <w:rsid w:val="006902DC"/>
    <w:rsid w:val="006922F3"/>
    <w:rsid w:val="006948FC"/>
    <w:rsid w:val="0069566E"/>
    <w:rsid w:val="00697C1F"/>
    <w:rsid w:val="006A6974"/>
    <w:rsid w:val="006A6B9B"/>
    <w:rsid w:val="006B3007"/>
    <w:rsid w:val="006B50B6"/>
    <w:rsid w:val="006C266D"/>
    <w:rsid w:val="006C45FD"/>
    <w:rsid w:val="006D2A4B"/>
    <w:rsid w:val="006D39CC"/>
    <w:rsid w:val="006D628E"/>
    <w:rsid w:val="006E0FB3"/>
    <w:rsid w:val="006E0FBD"/>
    <w:rsid w:val="006E2523"/>
    <w:rsid w:val="006F2A26"/>
    <w:rsid w:val="006F3E2F"/>
    <w:rsid w:val="00703740"/>
    <w:rsid w:val="00705BC8"/>
    <w:rsid w:val="00706D97"/>
    <w:rsid w:val="00707AD2"/>
    <w:rsid w:val="007103C2"/>
    <w:rsid w:val="0071213F"/>
    <w:rsid w:val="007125AC"/>
    <w:rsid w:val="00715578"/>
    <w:rsid w:val="007157D4"/>
    <w:rsid w:val="00715D8E"/>
    <w:rsid w:val="00723487"/>
    <w:rsid w:val="0072508E"/>
    <w:rsid w:val="00725603"/>
    <w:rsid w:val="007268EE"/>
    <w:rsid w:val="00727D01"/>
    <w:rsid w:val="00732166"/>
    <w:rsid w:val="007328E3"/>
    <w:rsid w:val="00734424"/>
    <w:rsid w:val="00734F3A"/>
    <w:rsid w:val="00741516"/>
    <w:rsid w:val="0075055E"/>
    <w:rsid w:val="00752506"/>
    <w:rsid w:val="0075384C"/>
    <w:rsid w:val="00753D86"/>
    <w:rsid w:val="007550B2"/>
    <w:rsid w:val="00755EA7"/>
    <w:rsid w:val="00761530"/>
    <w:rsid w:val="007636B4"/>
    <w:rsid w:val="00766DD6"/>
    <w:rsid w:val="00775A74"/>
    <w:rsid w:val="00781716"/>
    <w:rsid w:val="00781BED"/>
    <w:rsid w:val="00782E2B"/>
    <w:rsid w:val="007866BE"/>
    <w:rsid w:val="00786C36"/>
    <w:rsid w:val="00787955"/>
    <w:rsid w:val="00792532"/>
    <w:rsid w:val="007925E1"/>
    <w:rsid w:val="00794F36"/>
    <w:rsid w:val="007955A1"/>
    <w:rsid w:val="007A02AE"/>
    <w:rsid w:val="007A1841"/>
    <w:rsid w:val="007A3849"/>
    <w:rsid w:val="007A71B4"/>
    <w:rsid w:val="007B0121"/>
    <w:rsid w:val="007B1386"/>
    <w:rsid w:val="007B28A4"/>
    <w:rsid w:val="007B3A6C"/>
    <w:rsid w:val="007B6813"/>
    <w:rsid w:val="007B6B96"/>
    <w:rsid w:val="007C2EB7"/>
    <w:rsid w:val="007D01C8"/>
    <w:rsid w:val="007D0FA2"/>
    <w:rsid w:val="007D12F7"/>
    <w:rsid w:val="007D2FDE"/>
    <w:rsid w:val="007D6882"/>
    <w:rsid w:val="007E1FB4"/>
    <w:rsid w:val="007E3940"/>
    <w:rsid w:val="007E39EA"/>
    <w:rsid w:val="007E40ED"/>
    <w:rsid w:val="007E6139"/>
    <w:rsid w:val="007E66A6"/>
    <w:rsid w:val="007F07F4"/>
    <w:rsid w:val="007F5F46"/>
    <w:rsid w:val="007F6B53"/>
    <w:rsid w:val="00800AF2"/>
    <w:rsid w:val="00801882"/>
    <w:rsid w:val="00802BEC"/>
    <w:rsid w:val="0080487B"/>
    <w:rsid w:val="00805E05"/>
    <w:rsid w:val="00811DB3"/>
    <w:rsid w:val="008131B1"/>
    <w:rsid w:val="00813945"/>
    <w:rsid w:val="00814EB0"/>
    <w:rsid w:val="00815256"/>
    <w:rsid w:val="00816C51"/>
    <w:rsid w:val="00833FCC"/>
    <w:rsid w:val="00834781"/>
    <w:rsid w:val="00835382"/>
    <w:rsid w:val="008357D2"/>
    <w:rsid w:val="008366EF"/>
    <w:rsid w:val="00837D19"/>
    <w:rsid w:val="00840B5F"/>
    <w:rsid w:val="00844B3B"/>
    <w:rsid w:val="008459B8"/>
    <w:rsid w:val="008462DD"/>
    <w:rsid w:val="008512C7"/>
    <w:rsid w:val="00851532"/>
    <w:rsid w:val="00855151"/>
    <w:rsid w:val="00860D01"/>
    <w:rsid w:val="00860E62"/>
    <w:rsid w:val="00861A6F"/>
    <w:rsid w:val="00861E3C"/>
    <w:rsid w:val="00862B9C"/>
    <w:rsid w:val="008636F9"/>
    <w:rsid w:val="00863BA3"/>
    <w:rsid w:val="00865A8C"/>
    <w:rsid w:val="00873287"/>
    <w:rsid w:val="0087389E"/>
    <w:rsid w:val="008740EA"/>
    <w:rsid w:val="0087738B"/>
    <w:rsid w:val="00880A37"/>
    <w:rsid w:val="00880B82"/>
    <w:rsid w:val="0088254C"/>
    <w:rsid w:val="008916E4"/>
    <w:rsid w:val="0089186A"/>
    <w:rsid w:val="00892118"/>
    <w:rsid w:val="0089549E"/>
    <w:rsid w:val="008956DB"/>
    <w:rsid w:val="00897CA5"/>
    <w:rsid w:val="008A3C50"/>
    <w:rsid w:val="008A6C2A"/>
    <w:rsid w:val="008A6F60"/>
    <w:rsid w:val="008B06FF"/>
    <w:rsid w:val="008B0B1B"/>
    <w:rsid w:val="008B1AA1"/>
    <w:rsid w:val="008B3EB8"/>
    <w:rsid w:val="008B4282"/>
    <w:rsid w:val="008B67E1"/>
    <w:rsid w:val="008B7962"/>
    <w:rsid w:val="008C30DE"/>
    <w:rsid w:val="008C53C3"/>
    <w:rsid w:val="008C6018"/>
    <w:rsid w:val="008C6D09"/>
    <w:rsid w:val="008D0F45"/>
    <w:rsid w:val="008D127D"/>
    <w:rsid w:val="008D1DC5"/>
    <w:rsid w:val="008D3452"/>
    <w:rsid w:val="008D7125"/>
    <w:rsid w:val="008D7EA9"/>
    <w:rsid w:val="008E0AD2"/>
    <w:rsid w:val="008E137A"/>
    <w:rsid w:val="008E48D9"/>
    <w:rsid w:val="008E4956"/>
    <w:rsid w:val="008F21C5"/>
    <w:rsid w:val="008F2525"/>
    <w:rsid w:val="008F2A85"/>
    <w:rsid w:val="009008FF"/>
    <w:rsid w:val="00903897"/>
    <w:rsid w:val="00904BBF"/>
    <w:rsid w:val="0090578E"/>
    <w:rsid w:val="00906A4E"/>
    <w:rsid w:val="009140E3"/>
    <w:rsid w:val="00915DBB"/>
    <w:rsid w:val="009164B8"/>
    <w:rsid w:val="00917423"/>
    <w:rsid w:val="00917757"/>
    <w:rsid w:val="00917A8D"/>
    <w:rsid w:val="00917C66"/>
    <w:rsid w:val="009220EA"/>
    <w:rsid w:val="00933171"/>
    <w:rsid w:val="009331D3"/>
    <w:rsid w:val="00940AB3"/>
    <w:rsid w:val="009421E8"/>
    <w:rsid w:val="0094257A"/>
    <w:rsid w:val="00943F18"/>
    <w:rsid w:val="009458E6"/>
    <w:rsid w:val="0095248A"/>
    <w:rsid w:val="0095295D"/>
    <w:rsid w:val="00953054"/>
    <w:rsid w:val="00954D95"/>
    <w:rsid w:val="00961085"/>
    <w:rsid w:val="00961EF8"/>
    <w:rsid w:val="009656FD"/>
    <w:rsid w:val="009731CF"/>
    <w:rsid w:val="0097559A"/>
    <w:rsid w:val="00975C5F"/>
    <w:rsid w:val="00976FAD"/>
    <w:rsid w:val="00977B90"/>
    <w:rsid w:val="009829A4"/>
    <w:rsid w:val="00985AA6"/>
    <w:rsid w:val="00985B32"/>
    <w:rsid w:val="009872E8"/>
    <w:rsid w:val="00990073"/>
    <w:rsid w:val="009927F6"/>
    <w:rsid w:val="00995437"/>
    <w:rsid w:val="009957E8"/>
    <w:rsid w:val="00996C70"/>
    <w:rsid w:val="009A3228"/>
    <w:rsid w:val="009A3B85"/>
    <w:rsid w:val="009A6F5E"/>
    <w:rsid w:val="009A7B88"/>
    <w:rsid w:val="009B5189"/>
    <w:rsid w:val="009B6C54"/>
    <w:rsid w:val="009C5D4A"/>
    <w:rsid w:val="009C6948"/>
    <w:rsid w:val="009D21CD"/>
    <w:rsid w:val="009D37E3"/>
    <w:rsid w:val="009D7A4B"/>
    <w:rsid w:val="009E1A9C"/>
    <w:rsid w:val="009E2A35"/>
    <w:rsid w:val="009E2B97"/>
    <w:rsid w:val="009E3703"/>
    <w:rsid w:val="009E4D15"/>
    <w:rsid w:val="009E611B"/>
    <w:rsid w:val="009E7E3A"/>
    <w:rsid w:val="009F0236"/>
    <w:rsid w:val="009F04B8"/>
    <w:rsid w:val="009F4648"/>
    <w:rsid w:val="009F4879"/>
    <w:rsid w:val="009F625C"/>
    <w:rsid w:val="00A00B9B"/>
    <w:rsid w:val="00A01C60"/>
    <w:rsid w:val="00A0551C"/>
    <w:rsid w:val="00A14242"/>
    <w:rsid w:val="00A147A6"/>
    <w:rsid w:val="00A15E18"/>
    <w:rsid w:val="00A20AED"/>
    <w:rsid w:val="00A210ED"/>
    <w:rsid w:val="00A21D14"/>
    <w:rsid w:val="00A238AA"/>
    <w:rsid w:val="00A2406A"/>
    <w:rsid w:val="00A264A5"/>
    <w:rsid w:val="00A26F0D"/>
    <w:rsid w:val="00A27E5F"/>
    <w:rsid w:val="00A30F96"/>
    <w:rsid w:val="00A30FEC"/>
    <w:rsid w:val="00A352C9"/>
    <w:rsid w:val="00A37B45"/>
    <w:rsid w:val="00A422F8"/>
    <w:rsid w:val="00A43C90"/>
    <w:rsid w:val="00A50C88"/>
    <w:rsid w:val="00A52C28"/>
    <w:rsid w:val="00A531C8"/>
    <w:rsid w:val="00A54485"/>
    <w:rsid w:val="00A5661E"/>
    <w:rsid w:val="00A64ECD"/>
    <w:rsid w:val="00A65F78"/>
    <w:rsid w:val="00A66C67"/>
    <w:rsid w:val="00A70826"/>
    <w:rsid w:val="00A70DE7"/>
    <w:rsid w:val="00A71DAE"/>
    <w:rsid w:val="00A731E4"/>
    <w:rsid w:val="00A77DB0"/>
    <w:rsid w:val="00A8551F"/>
    <w:rsid w:val="00A85917"/>
    <w:rsid w:val="00A86410"/>
    <w:rsid w:val="00A872B4"/>
    <w:rsid w:val="00A9287C"/>
    <w:rsid w:val="00A946F8"/>
    <w:rsid w:val="00A95054"/>
    <w:rsid w:val="00A96C9C"/>
    <w:rsid w:val="00AA067A"/>
    <w:rsid w:val="00AA1BE8"/>
    <w:rsid w:val="00AA4A69"/>
    <w:rsid w:val="00AA6695"/>
    <w:rsid w:val="00AA77A2"/>
    <w:rsid w:val="00AB0B45"/>
    <w:rsid w:val="00AB1A6E"/>
    <w:rsid w:val="00AB3AE6"/>
    <w:rsid w:val="00AB448F"/>
    <w:rsid w:val="00AC2C92"/>
    <w:rsid w:val="00AC4CAD"/>
    <w:rsid w:val="00AC77E7"/>
    <w:rsid w:val="00AD01EB"/>
    <w:rsid w:val="00AD20E2"/>
    <w:rsid w:val="00AD50D4"/>
    <w:rsid w:val="00AE0F9C"/>
    <w:rsid w:val="00AE34AD"/>
    <w:rsid w:val="00AE53D1"/>
    <w:rsid w:val="00AE69B4"/>
    <w:rsid w:val="00AF0806"/>
    <w:rsid w:val="00AF2262"/>
    <w:rsid w:val="00AF3CA7"/>
    <w:rsid w:val="00AF4059"/>
    <w:rsid w:val="00B00F32"/>
    <w:rsid w:val="00B01331"/>
    <w:rsid w:val="00B0169D"/>
    <w:rsid w:val="00B03D0A"/>
    <w:rsid w:val="00B04339"/>
    <w:rsid w:val="00B052CC"/>
    <w:rsid w:val="00B07694"/>
    <w:rsid w:val="00B14EE9"/>
    <w:rsid w:val="00B15807"/>
    <w:rsid w:val="00B175AA"/>
    <w:rsid w:val="00B21A10"/>
    <w:rsid w:val="00B223B1"/>
    <w:rsid w:val="00B26124"/>
    <w:rsid w:val="00B27B7A"/>
    <w:rsid w:val="00B30075"/>
    <w:rsid w:val="00B31960"/>
    <w:rsid w:val="00B33253"/>
    <w:rsid w:val="00B34035"/>
    <w:rsid w:val="00B34470"/>
    <w:rsid w:val="00B36443"/>
    <w:rsid w:val="00B4028E"/>
    <w:rsid w:val="00B41217"/>
    <w:rsid w:val="00B4385E"/>
    <w:rsid w:val="00B4401C"/>
    <w:rsid w:val="00B4542C"/>
    <w:rsid w:val="00B45D13"/>
    <w:rsid w:val="00B46A8A"/>
    <w:rsid w:val="00B54ED9"/>
    <w:rsid w:val="00B54EF2"/>
    <w:rsid w:val="00B556E2"/>
    <w:rsid w:val="00B556EC"/>
    <w:rsid w:val="00B560A2"/>
    <w:rsid w:val="00B75EDC"/>
    <w:rsid w:val="00B76B90"/>
    <w:rsid w:val="00B8010B"/>
    <w:rsid w:val="00B81066"/>
    <w:rsid w:val="00B81A15"/>
    <w:rsid w:val="00B82681"/>
    <w:rsid w:val="00B83641"/>
    <w:rsid w:val="00B83FF6"/>
    <w:rsid w:val="00B87A48"/>
    <w:rsid w:val="00B927B6"/>
    <w:rsid w:val="00B93077"/>
    <w:rsid w:val="00B93CF1"/>
    <w:rsid w:val="00B955AC"/>
    <w:rsid w:val="00B96CE3"/>
    <w:rsid w:val="00B9751B"/>
    <w:rsid w:val="00BA2DA2"/>
    <w:rsid w:val="00BA4034"/>
    <w:rsid w:val="00BA6EE9"/>
    <w:rsid w:val="00BA74D1"/>
    <w:rsid w:val="00BC079F"/>
    <w:rsid w:val="00BC599C"/>
    <w:rsid w:val="00BC5A0F"/>
    <w:rsid w:val="00BC6FB0"/>
    <w:rsid w:val="00BD068C"/>
    <w:rsid w:val="00BD7B36"/>
    <w:rsid w:val="00BE0BD8"/>
    <w:rsid w:val="00BE32CB"/>
    <w:rsid w:val="00BE7978"/>
    <w:rsid w:val="00BF139D"/>
    <w:rsid w:val="00BF3BF1"/>
    <w:rsid w:val="00C019C7"/>
    <w:rsid w:val="00C029BC"/>
    <w:rsid w:val="00C02BB5"/>
    <w:rsid w:val="00C02DD9"/>
    <w:rsid w:val="00C0602E"/>
    <w:rsid w:val="00C072BB"/>
    <w:rsid w:val="00C10634"/>
    <w:rsid w:val="00C11C8E"/>
    <w:rsid w:val="00C12EA1"/>
    <w:rsid w:val="00C16008"/>
    <w:rsid w:val="00C20527"/>
    <w:rsid w:val="00C213E1"/>
    <w:rsid w:val="00C22F07"/>
    <w:rsid w:val="00C2322D"/>
    <w:rsid w:val="00C251D3"/>
    <w:rsid w:val="00C261DC"/>
    <w:rsid w:val="00C27865"/>
    <w:rsid w:val="00C30723"/>
    <w:rsid w:val="00C30ED8"/>
    <w:rsid w:val="00C31762"/>
    <w:rsid w:val="00C33A8E"/>
    <w:rsid w:val="00C34F34"/>
    <w:rsid w:val="00C37AE6"/>
    <w:rsid w:val="00C42E73"/>
    <w:rsid w:val="00C455FA"/>
    <w:rsid w:val="00C45671"/>
    <w:rsid w:val="00C577A8"/>
    <w:rsid w:val="00C64418"/>
    <w:rsid w:val="00C6600C"/>
    <w:rsid w:val="00C7289B"/>
    <w:rsid w:val="00C737BE"/>
    <w:rsid w:val="00C7480F"/>
    <w:rsid w:val="00C87276"/>
    <w:rsid w:val="00C92DD5"/>
    <w:rsid w:val="00CA095C"/>
    <w:rsid w:val="00CA0E97"/>
    <w:rsid w:val="00CB1008"/>
    <w:rsid w:val="00CB610D"/>
    <w:rsid w:val="00CC1D52"/>
    <w:rsid w:val="00CD1AE7"/>
    <w:rsid w:val="00CD1DAD"/>
    <w:rsid w:val="00CD3B2B"/>
    <w:rsid w:val="00CD7A8A"/>
    <w:rsid w:val="00CD7D27"/>
    <w:rsid w:val="00CE522E"/>
    <w:rsid w:val="00CE6251"/>
    <w:rsid w:val="00CE66BE"/>
    <w:rsid w:val="00CE7386"/>
    <w:rsid w:val="00CF3386"/>
    <w:rsid w:val="00CF39B3"/>
    <w:rsid w:val="00CF4355"/>
    <w:rsid w:val="00CF565F"/>
    <w:rsid w:val="00CF5D92"/>
    <w:rsid w:val="00CF7098"/>
    <w:rsid w:val="00D014AC"/>
    <w:rsid w:val="00D03361"/>
    <w:rsid w:val="00D035E2"/>
    <w:rsid w:val="00D03F96"/>
    <w:rsid w:val="00D111EC"/>
    <w:rsid w:val="00D16908"/>
    <w:rsid w:val="00D174F4"/>
    <w:rsid w:val="00D2161C"/>
    <w:rsid w:val="00D22380"/>
    <w:rsid w:val="00D255E9"/>
    <w:rsid w:val="00D30395"/>
    <w:rsid w:val="00D4073D"/>
    <w:rsid w:val="00D40AB4"/>
    <w:rsid w:val="00D43DFC"/>
    <w:rsid w:val="00D474B3"/>
    <w:rsid w:val="00D55D95"/>
    <w:rsid w:val="00D61C36"/>
    <w:rsid w:val="00D625B6"/>
    <w:rsid w:val="00D66820"/>
    <w:rsid w:val="00D678CF"/>
    <w:rsid w:val="00D67994"/>
    <w:rsid w:val="00D7055B"/>
    <w:rsid w:val="00D73EC4"/>
    <w:rsid w:val="00D77FE0"/>
    <w:rsid w:val="00D825DC"/>
    <w:rsid w:val="00D8304E"/>
    <w:rsid w:val="00D86694"/>
    <w:rsid w:val="00D87335"/>
    <w:rsid w:val="00D94198"/>
    <w:rsid w:val="00D9563F"/>
    <w:rsid w:val="00D97D38"/>
    <w:rsid w:val="00DB2737"/>
    <w:rsid w:val="00DB4DEC"/>
    <w:rsid w:val="00DB775A"/>
    <w:rsid w:val="00DD2E6A"/>
    <w:rsid w:val="00DD3C86"/>
    <w:rsid w:val="00DD686C"/>
    <w:rsid w:val="00DD699C"/>
    <w:rsid w:val="00DD78AE"/>
    <w:rsid w:val="00DE0EC6"/>
    <w:rsid w:val="00DE14BC"/>
    <w:rsid w:val="00DE4323"/>
    <w:rsid w:val="00DE4EF1"/>
    <w:rsid w:val="00DE7995"/>
    <w:rsid w:val="00DF0FFA"/>
    <w:rsid w:val="00DF6EC4"/>
    <w:rsid w:val="00E002D2"/>
    <w:rsid w:val="00E0389B"/>
    <w:rsid w:val="00E04D54"/>
    <w:rsid w:val="00E07111"/>
    <w:rsid w:val="00E1182D"/>
    <w:rsid w:val="00E12EE2"/>
    <w:rsid w:val="00E134C7"/>
    <w:rsid w:val="00E15A5D"/>
    <w:rsid w:val="00E20164"/>
    <w:rsid w:val="00E268BC"/>
    <w:rsid w:val="00E3552A"/>
    <w:rsid w:val="00E44891"/>
    <w:rsid w:val="00E50F13"/>
    <w:rsid w:val="00E50FB4"/>
    <w:rsid w:val="00E51F49"/>
    <w:rsid w:val="00E553E0"/>
    <w:rsid w:val="00E62973"/>
    <w:rsid w:val="00E66B9E"/>
    <w:rsid w:val="00E706EB"/>
    <w:rsid w:val="00E757D2"/>
    <w:rsid w:val="00E75C60"/>
    <w:rsid w:val="00E75E17"/>
    <w:rsid w:val="00E76C1A"/>
    <w:rsid w:val="00E855E8"/>
    <w:rsid w:val="00E85A74"/>
    <w:rsid w:val="00E85DE0"/>
    <w:rsid w:val="00EA31CB"/>
    <w:rsid w:val="00EA6639"/>
    <w:rsid w:val="00EB24D9"/>
    <w:rsid w:val="00EB2888"/>
    <w:rsid w:val="00EC1EED"/>
    <w:rsid w:val="00EC229C"/>
    <w:rsid w:val="00EC5916"/>
    <w:rsid w:val="00ED097A"/>
    <w:rsid w:val="00EE1FE7"/>
    <w:rsid w:val="00EE2E24"/>
    <w:rsid w:val="00EE5499"/>
    <w:rsid w:val="00EF5D98"/>
    <w:rsid w:val="00F0183E"/>
    <w:rsid w:val="00F0300A"/>
    <w:rsid w:val="00F0493C"/>
    <w:rsid w:val="00F06143"/>
    <w:rsid w:val="00F07C99"/>
    <w:rsid w:val="00F1463F"/>
    <w:rsid w:val="00F167C5"/>
    <w:rsid w:val="00F17140"/>
    <w:rsid w:val="00F177AD"/>
    <w:rsid w:val="00F23F9B"/>
    <w:rsid w:val="00F25C29"/>
    <w:rsid w:val="00F305C4"/>
    <w:rsid w:val="00F314C0"/>
    <w:rsid w:val="00F32114"/>
    <w:rsid w:val="00F36E14"/>
    <w:rsid w:val="00F4269F"/>
    <w:rsid w:val="00F52238"/>
    <w:rsid w:val="00F6221F"/>
    <w:rsid w:val="00F637E3"/>
    <w:rsid w:val="00F645B5"/>
    <w:rsid w:val="00F64CB6"/>
    <w:rsid w:val="00F6537A"/>
    <w:rsid w:val="00F71BF5"/>
    <w:rsid w:val="00F74A35"/>
    <w:rsid w:val="00F757EC"/>
    <w:rsid w:val="00F83BF6"/>
    <w:rsid w:val="00F84E72"/>
    <w:rsid w:val="00F9194A"/>
    <w:rsid w:val="00F92B1F"/>
    <w:rsid w:val="00F941B7"/>
    <w:rsid w:val="00FA29EF"/>
    <w:rsid w:val="00FA2FBE"/>
    <w:rsid w:val="00FA3C3B"/>
    <w:rsid w:val="00FB1EC1"/>
    <w:rsid w:val="00FB3904"/>
    <w:rsid w:val="00FB5EF2"/>
    <w:rsid w:val="00FC225C"/>
    <w:rsid w:val="00FC6715"/>
    <w:rsid w:val="00FC7957"/>
    <w:rsid w:val="00FD66B2"/>
    <w:rsid w:val="00FD7047"/>
    <w:rsid w:val="00FE1369"/>
    <w:rsid w:val="00FE209B"/>
    <w:rsid w:val="00FE3AB6"/>
    <w:rsid w:val="00FF28CE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6DDD3DE"/>
  <w15:chartTrackingRefBased/>
  <w15:docId w15:val="{2C4268A9-0DAB-4343-B637-F2944113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30FE1"/>
    <w:pPr>
      <w:jc w:val="both"/>
    </w:pPr>
    <w:rPr>
      <w:rFonts w:ascii="Calibri" w:hAnsi="Calibri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DE0EC6"/>
    <w:pPr>
      <w:keepNext/>
      <w:numPr>
        <w:numId w:val="9"/>
      </w:numPr>
      <w:spacing w:before="60"/>
      <w:outlineLvl w:val="0"/>
    </w:pPr>
    <w:rPr>
      <w:rFonts w:cs="Arial"/>
      <w:b/>
      <w:bCs/>
      <w:caps/>
      <w:color w:val="00CCFF"/>
      <w:kern w:val="32"/>
      <w:sz w:val="28"/>
    </w:rPr>
  </w:style>
  <w:style w:type="paragraph" w:styleId="Titre2">
    <w:name w:val="heading 2"/>
    <w:basedOn w:val="Normal"/>
    <w:next w:val="Normal"/>
    <w:qFormat/>
    <w:rsid w:val="00DE0EC6"/>
    <w:pPr>
      <w:keepNext/>
      <w:numPr>
        <w:ilvl w:val="1"/>
        <w:numId w:val="9"/>
      </w:numPr>
      <w:spacing w:before="60" w:after="60"/>
      <w:outlineLvl w:val="1"/>
    </w:pPr>
    <w:rPr>
      <w:rFonts w:cs="Arial"/>
      <w:b/>
      <w:bCs/>
      <w:i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semiHidden/>
    <w:rsid w:val="00222D2B"/>
    <w:pPr>
      <w:tabs>
        <w:tab w:val="left" w:pos="480"/>
        <w:tab w:val="right" w:leader="dot" w:pos="9628"/>
      </w:tabs>
    </w:pPr>
  </w:style>
  <w:style w:type="paragraph" w:styleId="TM2">
    <w:name w:val="toc 2"/>
    <w:basedOn w:val="Normal"/>
    <w:next w:val="Normal"/>
    <w:autoRedefine/>
    <w:semiHidden/>
    <w:rsid w:val="005841F9"/>
    <w:pPr>
      <w:tabs>
        <w:tab w:val="left" w:pos="960"/>
        <w:tab w:val="right" w:leader="dot" w:pos="9628"/>
      </w:tabs>
      <w:spacing w:line="360" w:lineRule="auto"/>
      <w:ind w:left="238"/>
    </w:pPr>
  </w:style>
  <w:style w:type="character" w:customStyle="1" w:styleId="StyleCalibri12pt">
    <w:name w:val="Style Calibri 12 pt"/>
    <w:rsid w:val="00430FE1"/>
    <w:rPr>
      <w:rFonts w:ascii="Calibri" w:hAnsi="Calibri"/>
      <w:sz w:val="24"/>
      <w:szCs w:val="24"/>
    </w:rPr>
  </w:style>
  <w:style w:type="character" w:styleId="Lienhypertexte">
    <w:name w:val="Hyperlink"/>
    <w:rsid w:val="007D12F7"/>
    <w:rPr>
      <w:color w:val="0000FF"/>
      <w:u w:val="single"/>
    </w:rPr>
  </w:style>
  <w:style w:type="paragraph" w:styleId="En-tte">
    <w:name w:val="header"/>
    <w:basedOn w:val="Normal"/>
    <w:rsid w:val="00A37B4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37B4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A37B45"/>
  </w:style>
  <w:style w:type="paragraph" w:styleId="Textedebulles">
    <w:name w:val="Balloon Text"/>
    <w:basedOn w:val="Normal"/>
    <w:semiHidden/>
    <w:rsid w:val="00307D7C"/>
    <w:rPr>
      <w:rFonts w:ascii="Tahoma" w:hAnsi="Tahoma" w:cs="Tahoma"/>
      <w:sz w:val="16"/>
      <w:szCs w:val="16"/>
    </w:rPr>
  </w:style>
  <w:style w:type="character" w:customStyle="1" w:styleId="Titre1Car">
    <w:name w:val="Titre 1 Car"/>
    <w:link w:val="Titre1"/>
    <w:rsid w:val="00265288"/>
    <w:rPr>
      <w:rFonts w:ascii="Calibri" w:hAnsi="Calibri" w:cs="Arial"/>
      <w:b/>
      <w:bCs/>
      <w:caps/>
      <w:color w:val="00CCFF"/>
      <w:kern w:val="32"/>
      <w:sz w:val="28"/>
      <w:szCs w:val="24"/>
      <w:lang w:val="fr-FR" w:eastAsia="fr-FR" w:bidi="ar-SA"/>
    </w:rPr>
  </w:style>
  <w:style w:type="character" w:styleId="Lienhypertextesuivivisit">
    <w:name w:val="FollowedHyperlink"/>
    <w:rsid w:val="00B82681"/>
    <w:rPr>
      <w:color w:val="800080"/>
      <w:u w:val="single"/>
    </w:rPr>
  </w:style>
  <w:style w:type="paragraph" w:styleId="Sous-titre">
    <w:name w:val="Subtitle"/>
    <w:basedOn w:val="Normal"/>
    <w:next w:val="Normal"/>
    <w:link w:val="Sous-titreCar"/>
    <w:qFormat/>
    <w:rsid w:val="009A6F5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rsid w:val="009A6F5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fr-FR"/>
    </w:rPr>
  </w:style>
  <w:style w:type="paragraph" w:styleId="Paragraphedeliste">
    <w:name w:val="List Paragraph"/>
    <w:basedOn w:val="Normal"/>
    <w:uiPriority w:val="34"/>
    <w:qFormat/>
    <w:rsid w:val="008512C7"/>
    <w:pPr>
      <w:suppressAutoHyphens/>
      <w:spacing w:after="120"/>
      <w:ind w:left="720"/>
      <w:contextualSpacing/>
    </w:pPr>
    <w:rPr>
      <w:rFonts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9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8CC12-F0D1-42BE-ACEF-8795DA70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10ADB34</Template>
  <TotalTime>233</TotalTime>
  <Pages>1</Pages>
  <Words>187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L'Escale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Structures enfance</dc:creator>
  <cp:keywords/>
  <cp:lastModifiedBy>Célia Martin</cp:lastModifiedBy>
  <cp:revision>29</cp:revision>
  <cp:lastPrinted>2017-10-31T11:49:00Z</cp:lastPrinted>
  <dcterms:created xsi:type="dcterms:W3CDTF">2018-06-18T18:16:00Z</dcterms:created>
  <dcterms:modified xsi:type="dcterms:W3CDTF">2025-10-29T10:34:00Z</dcterms:modified>
</cp:coreProperties>
</file>